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DE2549" w14:textId="77777777" w:rsidR="0053252E" w:rsidRDefault="0053252E"/>
    <w:tbl>
      <w:tblPr>
        <w:tblpPr w:leftFromText="180" w:rightFromText="180" w:vertAnchor="text" w:tblpX="-28" w:tblpY="1"/>
        <w:tblOverlap w:val="never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Layout w:type="fixed"/>
        <w:tblLook w:val="0000" w:firstRow="0" w:lastRow="0" w:firstColumn="0" w:lastColumn="0" w:noHBand="0" w:noVBand="0"/>
      </w:tblPr>
      <w:tblGrid>
        <w:gridCol w:w="9606"/>
      </w:tblGrid>
      <w:tr w:rsidR="00123C90" w:rsidRPr="00C65CF9" w14:paraId="1FCE5B0D" w14:textId="77777777" w:rsidTr="008465C2">
        <w:trPr>
          <w:trHeight w:val="819"/>
        </w:trPr>
        <w:tc>
          <w:tcPr>
            <w:tcW w:w="9606" w:type="dxa"/>
            <w:tcBorders>
              <w:top w:val="single" w:sz="12" w:space="0" w:color="1F497D"/>
              <w:left w:val="single" w:sz="12" w:space="0" w:color="1F497D"/>
              <w:bottom w:val="single" w:sz="12" w:space="0" w:color="1F497D"/>
              <w:right w:val="single" w:sz="12" w:space="0" w:color="1F497D"/>
            </w:tcBorders>
            <w:shd w:val="clear" w:color="auto" w:fill="auto"/>
          </w:tcPr>
          <w:p w14:paraId="23495699" w14:textId="77777777" w:rsidR="00015388" w:rsidRDefault="00015388" w:rsidP="00015388">
            <w:pPr>
              <w:spacing w:after="60"/>
              <w:jc w:val="center"/>
              <w:rPr>
                <w:rFonts w:ascii="Myriad Pro" w:hAnsi="Myriad Pro" w:cs="Arial"/>
                <w:b/>
                <w:noProof/>
                <w:sz w:val="36"/>
                <w:szCs w:val="36"/>
                <w:lang w:val="en-ZA" w:eastAsia="en-ZA"/>
              </w:rPr>
            </w:pPr>
            <w:r>
              <w:rPr>
                <w:rFonts w:ascii="Myriad Pro" w:hAnsi="Myriad Pro" w:cs="Arial"/>
                <w:b/>
                <w:noProof/>
                <w:sz w:val="36"/>
                <w:szCs w:val="36"/>
                <w:lang w:val="en-ZA" w:eastAsia="en-ZA"/>
              </w:rPr>
              <w:t>PROCUREMENT PROTOCOLS</w:t>
            </w:r>
          </w:p>
          <w:p w14:paraId="4F8BEB1F" w14:textId="77777777" w:rsidR="00FD39DF" w:rsidRDefault="0053252E" w:rsidP="00015388">
            <w:pPr>
              <w:spacing w:after="60"/>
              <w:jc w:val="center"/>
              <w:rPr>
                <w:rFonts w:ascii="Myriad Pro" w:hAnsi="Myriad Pro" w:cs="Arial"/>
                <w:b/>
                <w:noProof/>
                <w:sz w:val="36"/>
                <w:szCs w:val="36"/>
                <w:lang w:val="en-ZA" w:eastAsia="en-ZA"/>
              </w:rPr>
            </w:pPr>
            <w:r w:rsidRPr="00FD39DF">
              <w:rPr>
                <w:rFonts w:ascii="Myriad Pro" w:hAnsi="Myriad Pro" w:cs="Arial"/>
                <w:b/>
                <w:noProof/>
                <w:sz w:val="44"/>
                <w:szCs w:val="44"/>
                <w:lang w:val="en-ZA" w:eastAsia="en-ZA"/>
              </w:rPr>
              <w:t>EXPRESSION OF INTEREST</w:t>
            </w:r>
            <w:r w:rsidR="00015388" w:rsidRPr="00FD39DF">
              <w:rPr>
                <w:rFonts w:ascii="Myriad Pro" w:hAnsi="Myriad Pro" w:cs="Arial"/>
                <w:b/>
                <w:noProof/>
                <w:sz w:val="44"/>
                <w:szCs w:val="44"/>
                <w:lang w:val="en-ZA" w:eastAsia="en-ZA"/>
              </w:rPr>
              <w:t xml:space="preserve"> FORM</w:t>
            </w:r>
            <w:r w:rsidR="00015388">
              <w:rPr>
                <w:rFonts w:ascii="Myriad Pro" w:hAnsi="Myriad Pro" w:cs="Arial"/>
                <w:b/>
                <w:noProof/>
                <w:sz w:val="36"/>
                <w:szCs w:val="36"/>
                <w:lang w:val="en-ZA" w:eastAsia="en-ZA"/>
              </w:rPr>
              <w:t xml:space="preserve"> </w:t>
            </w:r>
          </w:p>
          <w:p w14:paraId="45C7DF4D" w14:textId="77777777" w:rsidR="00123C90" w:rsidRPr="0053252E" w:rsidRDefault="00015388" w:rsidP="00015388">
            <w:pPr>
              <w:spacing w:after="60"/>
              <w:jc w:val="center"/>
              <w:rPr>
                <w:rFonts w:ascii="Myriad Pro" w:hAnsi="Myriad Pro" w:cs="Arial"/>
                <w:b/>
                <w:noProof/>
                <w:sz w:val="36"/>
                <w:szCs w:val="36"/>
                <w:lang w:val="en-ZA" w:eastAsia="en-ZA"/>
              </w:rPr>
            </w:pPr>
            <w:r>
              <w:rPr>
                <w:rFonts w:ascii="Myriad Pro" w:hAnsi="Myriad Pro" w:cs="Arial"/>
                <w:b/>
                <w:noProof/>
                <w:sz w:val="36"/>
                <w:szCs w:val="36"/>
                <w:lang w:val="en-ZA" w:eastAsia="en-ZA"/>
              </w:rPr>
              <w:t>FOR ATTORNEYS’ FIRMS</w:t>
            </w:r>
          </w:p>
        </w:tc>
      </w:tr>
      <w:tr w:rsidR="008A5614" w:rsidRPr="00100F20" w14:paraId="54CBE55A" w14:textId="77777777" w:rsidTr="008118C4">
        <w:trPr>
          <w:trHeight w:val="307"/>
        </w:trPr>
        <w:tc>
          <w:tcPr>
            <w:tcW w:w="9606" w:type="dxa"/>
            <w:tcBorders>
              <w:top w:val="single" w:sz="12" w:space="0" w:color="1F497D"/>
              <w:left w:val="single" w:sz="12" w:space="0" w:color="1F497D"/>
              <w:bottom w:val="single" w:sz="12" w:space="0" w:color="1F497D"/>
              <w:right w:val="single" w:sz="12" w:space="0" w:color="1F497D"/>
            </w:tcBorders>
            <w:shd w:val="clear" w:color="auto" w:fill="D9D9D9"/>
          </w:tcPr>
          <w:p w14:paraId="4A87BF8A" w14:textId="77777777" w:rsidR="008A5614" w:rsidRPr="008A5614" w:rsidRDefault="008A5614" w:rsidP="00377E9B">
            <w:pPr>
              <w:rPr>
                <w:rFonts w:cs="Arial"/>
                <w:bCs/>
                <w:color w:val="262626"/>
                <w:szCs w:val="20"/>
              </w:rPr>
            </w:pPr>
          </w:p>
        </w:tc>
      </w:tr>
      <w:tr w:rsidR="00263C4D" w:rsidRPr="00C65CF9" w14:paraId="12EFFEFB" w14:textId="77777777" w:rsidTr="008B69A0">
        <w:trPr>
          <w:trHeight w:val="350"/>
        </w:trPr>
        <w:tc>
          <w:tcPr>
            <w:tcW w:w="9606" w:type="dxa"/>
            <w:tcBorders>
              <w:top w:val="single" w:sz="12" w:space="0" w:color="1F497D"/>
              <w:bottom w:val="single" w:sz="12" w:space="0" w:color="1F497D"/>
            </w:tcBorders>
            <w:shd w:val="pct5" w:color="auto" w:fill="auto"/>
            <w:vAlign w:val="center"/>
          </w:tcPr>
          <w:p w14:paraId="2D2A8DD4" w14:textId="77777777" w:rsidR="00263C4D" w:rsidRPr="00CF45A2" w:rsidRDefault="00263C4D" w:rsidP="007F5771">
            <w:pPr>
              <w:spacing w:before="80" w:after="60" w:line="240" w:lineRule="atLeast"/>
              <w:rPr>
                <w:rFonts w:eastAsia="Times" w:cs="Arial"/>
                <w:b/>
                <w:sz w:val="18"/>
                <w:szCs w:val="18"/>
                <w:lang w:val="en-US"/>
              </w:rPr>
            </w:pPr>
            <w:r w:rsidRPr="00CF45A2">
              <w:rPr>
                <w:rFonts w:eastAsia="Times" w:cs="Arial"/>
                <w:b/>
                <w:sz w:val="18"/>
                <w:szCs w:val="18"/>
                <w:lang w:val="en-US"/>
              </w:rPr>
              <w:t>Instructions on how to type on this editable form</w:t>
            </w:r>
            <w:r w:rsidRPr="00CF45A2">
              <w:rPr>
                <w:rFonts w:eastAsia="Times" w:cs="Arial"/>
                <w:sz w:val="18"/>
                <w:szCs w:val="18"/>
                <w:lang w:val="en-US"/>
              </w:rPr>
              <w:t xml:space="preserve"> (Please complete the form in pen if you prefer).</w:t>
            </w:r>
          </w:p>
          <w:p w14:paraId="548FD994" w14:textId="77777777" w:rsidR="007F5771" w:rsidRDefault="00263C4D" w:rsidP="007F5771">
            <w:pPr>
              <w:numPr>
                <w:ilvl w:val="0"/>
                <w:numId w:val="10"/>
              </w:numPr>
              <w:spacing w:before="60" w:after="40" w:line="220" w:lineRule="atLeast"/>
              <w:ind w:left="567" w:right="-108" w:hanging="425"/>
              <w:rPr>
                <w:rFonts w:eastAsia="Times" w:cs="Arial"/>
                <w:sz w:val="18"/>
                <w:szCs w:val="18"/>
                <w:lang w:val="en-US"/>
              </w:rPr>
            </w:pPr>
            <w:r w:rsidRPr="00CF45A2">
              <w:rPr>
                <w:rFonts w:eastAsia="Times" w:cs="Arial"/>
                <w:sz w:val="18"/>
                <w:szCs w:val="18"/>
                <w:lang w:val="en-US"/>
              </w:rPr>
              <w:t>Save the form on your computer and then type your details directly onto the form where you see</w:t>
            </w:r>
            <w:bookmarkStart w:id="0" w:name="Text1"/>
            <w:r w:rsidR="00B44567">
              <w:rPr>
                <w:rFonts w:eastAsia="Times" w:cs="Arial"/>
                <w:sz w:val="18"/>
                <w:szCs w:val="18"/>
                <w:lang w:val="en-US"/>
              </w:rPr>
              <w:t xml:space="preserve"> </w:t>
            </w:r>
            <w:r w:rsidR="00CD6CA2">
              <w:rPr>
                <w:rFonts w:eastAsia="Times" w:cs="Arial"/>
                <w:sz w:val="18"/>
                <w:szCs w:val="18"/>
                <w:lang w:val="en-US"/>
              </w:rPr>
              <w:t xml:space="preserve"> </w:t>
            </w:r>
            <w:r w:rsidR="00B44567" w:rsidRPr="00117701">
              <w:rPr>
                <w:rFonts w:cs="Arial"/>
                <w:sz w:val="18"/>
                <w:szCs w:val="18"/>
                <w:lang w:val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B44567" w:rsidRPr="00117701">
              <w:rPr>
                <w:rFonts w:cs="Arial"/>
                <w:sz w:val="18"/>
                <w:szCs w:val="18"/>
                <w:lang w:val="en-US"/>
              </w:rPr>
              <w:instrText xml:space="preserve"> FORMTEXT </w:instrText>
            </w:r>
            <w:r w:rsidR="00B44567" w:rsidRPr="00117701">
              <w:rPr>
                <w:rFonts w:cs="Arial"/>
                <w:sz w:val="18"/>
                <w:szCs w:val="18"/>
                <w:lang w:val="en-US"/>
              </w:rPr>
            </w:r>
            <w:r w:rsidR="00B44567" w:rsidRPr="00117701">
              <w:rPr>
                <w:rFonts w:cs="Arial"/>
                <w:sz w:val="18"/>
                <w:szCs w:val="18"/>
                <w:lang w:val="en-US"/>
              </w:rPr>
              <w:fldChar w:fldCharType="separate"/>
            </w:r>
            <w:bookmarkStart w:id="1" w:name="_GoBack"/>
            <w:bookmarkEnd w:id="1"/>
            <w:r w:rsidR="00B44567" w:rsidRPr="00117701">
              <w:rPr>
                <w:rFonts w:cs="Arial"/>
                <w:noProof/>
                <w:sz w:val="18"/>
                <w:szCs w:val="18"/>
                <w:lang w:val="en-US"/>
              </w:rPr>
              <w:t> </w:t>
            </w:r>
            <w:r w:rsidR="00B44567" w:rsidRPr="00117701">
              <w:rPr>
                <w:rFonts w:cs="Arial"/>
                <w:noProof/>
                <w:sz w:val="18"/>
                <w:szCs w:val="18"/>
                <w:lang w:val="en-US"/>
              </w:rPr>
              <w:t> </w:t>
            </w:r>
            <w:r w:rsidR="00B44567" w:rsidRPr="00117701">
              <w:rPr>
                <w:rFonts w:cs="Arial"/>
                <w:noProof/>
                <w:sz w:val="18"/>
                <w:szCs w:val="18"/>
                <w:lang w:val="en-US"/>
              </w:rPr>
              <w:t> </w:t>
            </w:r>
            <w:r w:rsidR="00B44567" w:rsidRPr="00117701">
              <w:rPr>
                <w:rFonts w:cs="Arial"/>
                <w:noProof/>
                <w:sz w:val="18"/>
                <w:szCs w:val="18"/>
                <w:lang w:val="en-US"/>
              </w:rPr>
              <w:t> </w:t>
            </w:r>
            <w:r w:rsidR="00B44567" w:rsidRPr="00117701">
              <w:rPr>
                <w:rFonts w:cs="Arial"/>
                <w:noProof/>
                <w:sz w:val="18"/>
                <w:szCs w:val="18"/>
                <w:lang w:val="en-US"/>
              </w:rPr>
              <w:t> </w:t>
            </w:r>
            <w:r w:rsidR="00B44567" w:rsidRPr="00117701">
              <w:rPr>
                <w:rFonts w:cs="Arial"/>
                <w:sz w:val="18"/>
                <w:szCs w:val="18"/>
                <w:lang w:val="en-US"/>
              </w:rPr>
              <w:fldChar w:fldCharType="end"/>
            </w:r>
            <w:r w:rsidRPr="00CF45A2">
              <w:rPr>
                <w:rFonts w:eastAsia="Times New Roman" w:cs="Arial"/>
                <w:b/>
                <w:sz w:val="18"/>
                <w:szCs w:val="18"/>
                <w:u w:val="single"/>
                <w:lang w:val="en-US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Pr="00CF45A2">
              <w:rPr>
                <w:rFonts w:eastAsia="Times New Roman" w:cs="Arial"/>
                <w:b/>
                <w:sz w:val="18"/>
                <w:szCs w:val="18"/>
                <w:u w:val="single"/>
                <w:lang w:val="en-US"/>
              </w:rPr>
              <w:instrText xml:space="preserve"> FORMTEXT </w:instrText>
            </w:r>
            <w:r w:rsidR="00461A29">
              <w:rPr>
                <w:rFonts w:eastAsia="Times New Roman" w:cs="Arial"/>
                <w:b/>
                <w:sz w:val="18"/>
                <w:szCs w:val="18"/>
                <w:u w:val="single"/>
                <w:lang w:val="en-US"/>
              </w:rPr>
            </w:r>
            <w:r w:rsidR="00461A29">
              <w:rPr>
                <w:rFonts w:eastAsia="Times New Roman" w:cs="Arial"/>
                <w:b/>
                <w:sz w:val="18"/>
                <w:szCs w:val="18"/>
                <w:u w:val="single"/>
                <w:lang w:val="en-US"/>
              </w:rPr>
              <w:fldChar w:fldCharType="separate"/>
            </w:r>
            <w:r w:rsidRPr="00CF45A2">
              <w:rPr>
                <w:rFonts w:eastAsia="Times New Roman" w:cs="Arial"/>
                <w:b/>
                <w:sz w:val="18"/>
                <w:szCs w:val="18"/>
                <w:u w:val="single"/>
                <w:lang w:val="en-US"/>
              </w:rPr>
              <w:fldChar w:fldCharType="end"/>
            </w:r>
            <w:bookmarkEnd w:id="0"/>
            <w:r>
              <w:rPr>
                <w:rFonts w:eastAsia="Times" w:cs="Arial"/>
                <w:sz w:val="18"/>
                <w:szCs w:val="18"/>
                <w:lang w:val="en-US"/>
              </w:rPr>
              <w:t xml:space="preserve">. </w:t>
            </w:r>
          </w:p>
          <w:p w14:paraId="2D9ADB42" w14:textId="77777777" w:rsidR="00015388" w:rsidRPr="00015388" w:rsidRDefault="00263C4D" w:rsidP="007F5771">
            <w:pPr>
              <w:numPr>
                <w:ilvl w:val="0"/>
                <w:numId w:val="10"/>
              </w:numPr>
              <w:spacing w:before="60" w:after="40" w:line="220" w:lineRule="atLeast"/>
              <w:ind w:left="567" w:hanging="425"/>
              <w:rPr>
                <w:rFonts w:eastAsia="Times" w:cs="Arial"/>
                <w:b/>
                <w:lang w:val="en-US"/>
              </w:rPr>
            </w:pPr>
            <w:r w:rsidRPr="00CF45A2">
              <w:rPr>
                <w:rFonts w:eastAsia="Times" w:cs="Arial"/>
                <w:sz w:val="18"/>
                <w:szCs w:val="18"/>
                <w:lang w:val="en-US"/>
              </w:rPr>
              <w:t xml:space="preserve">After completing the form, please save </w:t>
            </w:r>
            <w:r w:rsidR="00015388">
              <w:rPr>
                <w:rFonts w:eastAsia="Times" w:cs="Arial"/>
                <w:sz w:val="18"/>
                <w:szCs w:val="18"/>
                <w:lang w:val="en-US"/>
              </w:rPr>
              <w:t xml:space="preserve">the form </w:t>
            </w:r>
            <w:r w:rsidRPr="00CF45A2">
              <w:rPr>
                <w:rFonts w:eastAsia="Times" w:cs="Arial"/>
                <w:sz w:val="18"/>
                <w:szCs w:val="18"/>
                <w:lang w:val="en-US"/>
              </w:rPr>
              <w:t xml:space="preserve">again and print. Sign </w:t>
            </w:r>
            <w:r w:rsidR="00CD6CA2">
              <w:rPr>
                <w:rFonts w:eastAsia="Times" w:cs="Arial"/>
                <w:sz w:val="18"/>
                <w:szCs w:val="18"/>
                <w:lang w:val="en-US"/>
              </w:rPr>
              <w:t xml:space="preserve">and date </w:t>
            </w:r>
            <w:r w:rsidRPr="00CF45A2">
              <w:rPr>
                <w:rFonts w:eastAsia="Times" w:cs="Arial"/>
                <w:sz w:val="18"/>
                <w:szCs w:val="18"/>
                <w:lang w:val="en-US"/>
              </w:rPr>
              <w:t>the form where indicated</w:t>
            </w:r>
            <w:r w:rsidR="00CD6CA2">
              <w:rPr>
                <w:rFonts w:eastAsia="Times" w:cs="Arial"/>
                <w:sz w:val="18"/>
                <w:szCs w:val="18"/>
                <w:lang w:val="en-US"/>
              </w:rPr>
              <w:t>.</w:t>
            </w:r>
            <w:r w:rsidRPr="00CF45A2">
              <w:rPr>
                <w:rFonts w:eastAsia="Times" w:cs="Arial"/>
                <w:sz w:val="18"/>
                <w:szCs w:val="18"/>
                <w:lang w:val="en-US"/>
              </w:rPr>
              <w:t xml:space="preserve"> </w:t>
            </w:r>
          </w:p>
          <w:p w14:paraId="28DA3A4F" w14:textId="77777777" w:rsidR="00015388" w:rsidRDefault="00015388" w:rsidP="00015388">
            <w:pPr>
              <w:numPr>
                <w:ilvl w:val="0"/>
                <w:numId w:val="10"/>
              </w:numPr>
              <w:spacing w:before="60" w:after="40" w:line="220" w:lineRule="atLeast"/>
              <w:ind w:left="567" w:hanging="425"/>
              <w:rPr>
                <w:rFonts w:eastAsia="Times" w:cs="Arial"/>
                <w:b/>
                <w:lang w:val="en-US"/>
              </w:rPr>
            </w:pPr>
            <w:r>
              <w:rPr>
                <w:rFonts w:eastAsia="Times" w:cs="Arial"/>
                <w:sz w:val="18"/>
                <w:szCs w:val="18"/>
                <w:lang w:val="en-US"/>
              </w:rPr>
              <w:t xml:space="preserve">Scan and e-mail the form to </w:t>
            </w:r>
            <w:hyperlink r:id="rId8" w:history="1">
              <w:r w:rsidRPr="00C25DE9">
                <w:rPr>
                  <w:rStyle w:val="Hyperlink"/>
                  <w:rFonts w:eastAsia="Times" w:cs="Arial"/>
                  <w:sz w:val="18"/>
                  <w:szCs w:val="18"/>
                  <w:lang w:val="en-US"/>
                </w:rPr>
                <w:t>briefing@LSSA.org.za</w:t>
              </w:r>
            </w:hyperlink>
            <w:r w:rsidR="00290349">
              <w:rPr>
                <w:rFonts w:eastAsia="Times" w:cs="Arial"/>
                <w:sz w:val="18"/>
                <w:szCs w:val="18"/>
                <w:lang w:val="en-US"/>
              </w:rPr>
              <w:t>.</w:t>
            </w:r>
            <w:r w:rsidR="007C432E">
              <w:rPr>
                <w:rFonts w:eastAsia="Times" w:cs="Arial"/>
                <w:sz w:val="18"/>
                <w:szCs w:val="18"/>
                <w:lang w:val="en-US"/>
              </w:rPr>
              <w:t xml:space="preserve"> </w:t>
            </w:r>
          </w:p>
          <w:p w14:paraId="56FBBF8A" w14:textId="77777777" w:rsidR="00263C4D" w:rsidRPr="00015388" w:rsidRDefault="00290349" w:rsidP="00015388">
            <w:pPr>
              <w:numPr>
                <w:ilvl w:val="0"/>
                <w:numId w:val="10"/>
              </w:numPr>
              <w:spacing w:before="60" w:after="40" w:line="220" w:lineRule="atLeast"/>
              <w:ind w:left="567" w:hanging="425"/>
              <w:rPr>
                <w:rFonts w:eastAsia="Times" w:cs="Arial"/>
                <w:b/>
                <w:lang w:val="en-US"/>
              </w:rPr>
            </w:pPr>
            <w:r w:rsidRPr="00015388">
              <w:rPr>
                <w:rFonts w:eastAsia="Times" w:cs="Arial"/>
                <w:sz w:val="18"/>
                <w:szCs w:val="18"/>
                <w:lang w:val="en-US"/>
              </w:rPr>
              <w:t xml:space="preserve">Alternatively </w:t>
            </w:r>
            <w:r w:rsidR="00015388">
              <w:rPr>
                <w:rFonts w:eastAsia="Times" w:cs="Arial"/>
                <w:sz w:val="18"/>
                <w:szCs w:val="18"/>
                <w:lang w:val="en-US"/>
              </w:rPr>
              <w:t>fax the form to the LSSA at fax: (012) 362 0969</w:t>
            </w:r>
          </w:p>
        </w:tc>
      </w:tr>
    </w:tbl>
    <w:p w14:paraId="1C15A19A" w14:textId="77777777" w:rsidR="00A174DC" w:rsidRPr="00CD6CA2" w:rsidRDefault="00A174DC" w:rsidP="00A174DC">
      <w:pPr>
        <w:pStyle w:val="ListParagraph"/>
        <w:spacing w:after="0" w:line="240" w:lineRule="atLeast"/>
        <w:ind w:left="0"/>
        <w:contextualSpacing w:val="0"/>
        <w:jc w:val="center"/>
        <w:rPr>
          <w:rFonts w:ascii="Arial" w:hAnsi="Arial" w:cs="Arial"/>
          <w:b/>
          <w:color w:val="1F4E79" w:themeColor="accent1" w:themeShade="80"/>
          <w:sz w:val="20"/>
          <w:szCs w:val="20"/>
        </w:rPr>
      </w:pPr>
      <w:r w:rsidRPr="00CD6CA2">
        <w:rPr>
          <w:rFonts w:ascii="Arial" w:hAnsi="Arial" w:cs="Arial"/>
          <w:b/>
          <w:color w:val="1F4E79" w:themeColor="accent1" w:themeShade="80"/>
          <w:sz w:val="20"/>
          <w:szCs w:val="20"/>
          <w:lang w:val="en-US"/>
        </w:rPr>
        <w:t>Please note that it is important to complete the form in full.</w:t>
      </w:r>
    </w:p>
    <w:p w14:paraId="04E55030" w14:textId="77777777" w:rsidR="004E57DE" w:rsidRPr="00CD6CA2" w:rsidRDefault="004E57DE" w:rsidP="00015388">
      <w:pPr>
        <w:spacing w:before="120" w:line="240" w:lineRule="atLeast"/>
        <w:rPr>
          <w:rFonts w:cs="Arial"/>
          <w:b/>
          <w:color w:val="1F4E79" w:themeColor="accent1" w:themeShade="80"/>
          <w:szCs w:val="20"/>
        </w:rPr>
      </w:pPr>
    </w:p>
    <w:tbl>
      <w:tblPr>
        <w:tblpPr w:leftFromText="180" w:rightFromText="180" w:vertAnchor="text" w:tblpX="-62" w:tblpY="1"/>
        <w:tblOverlap w:val="never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Layout w:type="fixed"/>
        <w:tblLook w:val="0000" w:firstRow="0" w:lastRow="0" w:firstColumn="0" w:lastColumn="0" w:noHBand="0" w:noVBand="0"/>
      </w:tblPr>
      <w:tblGrid>
        <w:gridCol w:w="6516"/>
        <w:gridCol w:w="3090"/>
      </w:tblGrid>
      <w:tr w:rsidR="009B0A86" w:rsidRPr="00EE52E9" w14:paraId="74877914" w14:textId="77777777" w:rsidTr="00CD6CA2">
        <w:trPr>
          <w:trHeight w:val="421"/>
        </w:trPr>
        <w:tc>
          <w:tcPr>
            <w:tcW w:w="6516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6C42009A" w14:textId="77777777" w:rsidR="00015388" w:rsidRPr="005B2144" w:rsidRDefault="009B0A86" w:rsidP="009B0A86">
            <w:pPr>
              <w:spacing w:before="120" w:after="40" w:line="240" w:lineRule="atLeast"/>
              <w:rPr>
                <w:rFonts w:cs="Arial"/>
                <w:color w:val="5B9BD5" w:themeColor="accent1"/>
                <w:szCs w:val="20"/>
                <w:lang w:val="en-US"/>
              </w:rPr>
            </w:pPr>
            <w:proofErr w:type="gramStart"/>
            <w:r>
              <w:rPr>
                <w:rFonts w:cs="Arial"/>
                <w:szCs w:val="20"/>
              </w:rPr>
              <w:t xml:space="preserve">I </w:t>
            </w:r>
            <w:r w:rsidR="005B2144">
              <w:rPr>
                <w:rFonts w:cs="Arial"/>
                <w:szCs w:val="20"/>
              </w:rPr>
              <w:t xml:space="preserve"> </w:t>
            </w:r>
            <w:r w:rsidRPr="005B2144">
              <w:rPr>
                <w:rFonts w:cs="Arial"/>
                <w:color w:val="5B9BD5" w:themeColor="accent1"/>
                <w:szCs w:val="20"/>
              </w:rPr>
              <w:t>[</w:t>
            </w:r>
            <w:proofErr w:type="gramEnd"/>
            <w:r w:rsidRPr="005B2144">
              <w:rPr>
                <w:rFonts w:cs="Arial"/>
                <w:color w:val="5B9BD5" w:themeColor="accent1"/>
                <w:szCs w:val="20"/>
              </w:rPr>
              <w:t>F</w:t>
            </w:r>
            <w:r w:rsidRPr="005B2144">
              <w:rPr>
                <w:rFonts w:cs="Arial"/>
                <w:color w:val="5B9BD5" w:themeColor="accent1"/>
                <w:szCs w:val="20"/>
                <w:lang w:val="en-US"/>
              </w:rPr>
              <w:t xml:space="preserve">ULL NAMES AND SURNAME] </w:t>
            </w:r>
          </w:p>
          <w:p w14:paraId="3B1DF281" w14:textId="77777777" w:rsidR="009B0A86" w:rsidRPr="009B0A86" w:rsidRDefault="009B0A86" w:rsidP="009B0A86">
            <w:pPr>
              <w:spacing w:before="120" w:after="40" w:line="240" w:lineRule="atLeast"/>
              <w:rPr>
                <w:rFonts w:cs="Arial"/>
                <w:szCs w:val="20"/>
              </w:rPr>
            </w:pPr>
            <w:r w:rsidRPr="00EE52E9">
              <w:rPr>
                <w:rFonts w:cs="Arial"/>
                <w:szCs w:val="20"/>
                <w:lang w:val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E52E9">
              <w:rPr>
                <w:rFonts w:cs="Arial"/>
                <w:szCs w:val="20"/>
                <w:lang w:val="en-US"/>
              </w:rPr>
              <w:instrText xml:space="preserve"> FORMTEXT </w:instrText>
            </w:r>
            <w:r w:rsidRPr="00EE52E9">
              <w:rPr>
                <w:rFonts w:cs="Arial"/>
                <w:szCs w:val="20"/>
                <w:lang w:val="en-US"/>
              </w:rPr>
            </w:r>
            <w:r w:rsidRPr="00EE52E9">
              <w:rPr>
                <w:rFonts w:cs="Arial"/>
                <w:szCs w:val="20"/>
                <w:lang w:val="en-US"/>
              </w:rPr>
              <w:fldChar w:fldCharType="separate"/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szCs w:val="20"/>
                <w:lang w:val="en-US"/>
              </w:rPr>
              <w:fldChar w:fldCharType="end"/>
            </w:r>
          </w:p>
        </w:tc>
        <w:tc>
          <w:tcPr>
            <w:tcW w:w="3090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06ED21B3" w14:textId="77777777" w:rsidR="009B0A86" w:rsidRDefault="009B0A86" w:rsidP="008C2F4E">
            <w:pPr>
              <w:spacing w:before="120" w:after="40" w:line="240" w:lineRule="atLeast"/>
              <w:rPr>
                <w:rFonts w:cs="Arial"/>
                <w:szCs w:val="20"/>
                <w:lang w:val="en-US"/>
              </w:rPr>
            </w:pPr>
            <w:r>
              <w:rPr>
                <w:rFonts w:cs="Arial"/>
                <w:szCs w:val="20"/>
                <w:lang w:val="en-US"/>
              </w:rPr>
              <w:t>PRACTICE NUMBER</w:t>
            </w:r>
          </w:p>
          <w:p w14:paraId="5232738B" w14:textId="77777777" w:rsidR="009B0A86" w:rsidRPr="00EE52E9" w:rsidRDefault="009B0A86" w:rsidP="008C2F4E">
            <w:pPr>
              <w:spacing w:before="120" w:after="40" w:line="240" w:lineRule="atLeast"/>
              <w:rPr>
                <w:rFonts w:cs="Arial"/>
                <w:szCs w:val="20"/>
                <w:lang w:val="en-US"/>
              </w:rPr>
            </w:pPr>
            <w:r w:rsidRPr="00EE52E9">
              <w:rPr>
                <w:rFonts w:cs="Arial"/>
                <w:szCs w:val="20"/>
                <w:lang w:val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E52E9">
              <w:rPr>
                <w:rFonts w:cs="Arial"/>
                <w:szCs w:val="20"/>
                <w:lang w:val="en-US"/>
              </w:rPr>
              <w:instrText xml:space="preserve"> FORMTEXT </w:instrText>
            </w:r>
            <w:r w:rsidRPr="00EE52E9">
              <w:rPr>
                <w:rFonts w:cs="Arial"/>
                <w:szCs w:val="20"/>
                <w:lang w:val="en-US"/>
              </w:rPr>
            </w:r>
            <w:r w:rsidRPr="00EE52E9">
              <w:rPr>
                <w:rFonts w:cs="Arial"/>
                <w:szCs w:val="20"/>
                <w:lang w:val="en-US"/>
              </w:rPr>
              <w:fldChar w:fldCharType="separate"/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szCs w:val="20"/>
                <w:lang w:val="en-US"/>
              </w:rPr>
              <w:fldChar w:fldCharType="end"/>
            </w:r>
          </w:p>
        </w:tc>
      </w:tr>
      <w:tr w:rsidR="009B0A86" w:rsidRPr="00EE52E9" w14:paraId="18BAD9EF" w14:textId="77777777" w:rsidTr="009428E1">
        <w:trPr>
          <w:trHeight w:val="421"/>
        </w:trPr>
        <w:tc>
          <w:tcPr>
            <w:tcW w:w="9606" w:type="dxa"/>
            <w:gridSpan w:val="2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0C3CEF74" w14:textId="77777777" w:rsidR="009B0A86" w:rsidRPr="00EE52E9" w:rsidRDefault="009B0A86" w:rsidP="009B0A86">
            <w:pPr>
              <w:spacing w:before="120" w:after="40" w:line="240" w:lineRule="atLeast"/>
              <w:rPr>
                <w:rFonts w:cs="Arial"/>
                <w:szCs w:val="20"/>
                <w:lang w:val="en-US"/>
              </w:rPr>
            </w:pPr>
            <w:r w:rsidRPr="009B0A86">
              <w:rPr>
                <w:rFonts w:cs="Arial"/>
                <w:szCs w:val="20"/>
              </w:rPr>
              <w:t xml:space="preserve">have been mandated by </w:t>
            </w:r>
            <w:r w:rsidRPr="005B2144">
              <w:rPr>
                <w:rFonts w:cs="Arial"/>
                <w:color w:val="5B9BD5" w:themeColor="accent1"/>
                <w:szCs w:val="20"/>
              </w:rPr>
              <w:t xml:space="preserve">[FIRM NAME] </w:t>
            </w:r>
            <w:r w:rsidRPr="00EE52E9">
              <w:rPr>
                <w:rFonts w:cs="Arial"/>
                <w:szCs w:val="20"/>
                <w:lang w:val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E52E9">
              <w:rPr>
                <w:rFonts w:cs="Arial"/>
                <w:szCs w:val="20"/>
                <w:lang w:val="en-US"/>
              </w:rPr>
              <w:instrText xml:space="preserve"> FORMTEXT </w:instrText>
            </w:r>
            <w:r w:rsidRPr="00EE52E9">
              <w:rPr>
                <w:rFonts w:cs="Arial"/>
                <w:szCs w:val="20"/>
                <w:lang w:val="en-US"/>
              </w:rPr>
            </w:r>
            <w:r w:rsidRPr="00EE52E9">
              <w:rPr>
                <w:rFonts w:cs="Arial"/>
                <w:szCs w:val="20"/>
                <w:lang w:val="en-US"/>
              </w:rPr>
              <w:fldChar w:fldCharType="separate"/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szCs w:val="20"/>
                <w:lang w:val="en-US"/>
              </w:rPr>
              <w:fldChar w:fldCharType="end"/>
            </w:r>
          </w:p>
        </w:tc>
      </w:tr>
      <w:tr w:rsidR="00015388" w:rsidRPr="00EE52E9" w14:paraId="735BCEF1" w14:textId="77777777" w:rsidTr="00901F71">
        <w:trPr>
          <w:trHeight w:val="421"/>
        </w:trPr>
        <w:tc>
          <w:tcPr>
            <w:tcW w:w="9606" w:type="dxa"/>
            <w:gridSpan w:val="2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5347606B" w14:textId="77777777" w:rsidR="00015388" w:rsidRDefault="00015388" w:rsidP="007F5771">
            <w:pPr>
              <w:spacing w:before="80" w:after="40" w:line="220" w:lineRule="atLeast"/>
              <w:rPr>
                <w:rFonts w:cs="Arial"/>
                <w:szCs w:val="20"/>
              </w:rPr>
            </w:pPr>
            <w:r w:rsidRPr="009B0A86">
              <w:rPr>
                <w:rFonts w:cs="Arial"/>
                <w:szCs w:val="20"/>
              </w:rPr>
              <w:t xml:space="preserve">to sign the </w:t>
            </w:r>
            <w:r>
              <w:rPr>
                <w:rFonts w:cs="Arial"/>
                <w:szCs w:val="20"/>
              </w:rPr>
              <w:t>Procurement</w:t>
            </w:r>
            <w:r w:rsidRPr="009B0A86">
              <w:rPr>
                <w:rFonts w:cs="Arial"/>
                <w:szCs w:val="20"/>
              </w:rPr>
              <w:t xml:space="preserve"> Protocol</w:t>
            </w:r>
            <w:r>
              <w:rPr>
                <w:rFonts w:cs="Arial"/>
                <w:szCs w:val="20"/>
              </w:rPr>
              <w:t>s</w:t>
            </w:r>
            <w:r w:rsidRPr="009B0A86">
              <w:rPr>
                <w:rFonts w:cs="Arial"/>
                <w:szCs w:val="20"/>
              </w:rPr>
              <w:t xml:space="preserve"> on behalf of </w:t>
            </w:r>
          </w:p>
          <w:p w14:paraId="744AC45B" w14:textId="77777777" w:rsidR="00015388" w:rsidRPr="00015388" w:rsidRDefault="00015388" w:rsidP="00015388">
            <w:pPr>
              <w:spacing w:before="80" w:after="40" w:line="220" w:lineRule="atLeast"/>
              <w:rPr>
                <w:rFonts w:cs="Arial"/>
                <w:szCs w:val="20"/>
              </w:rPr>
            </w:pPr>
            <w:r w:rsidRPr="005B2144">
              <w:rPr>
                <w:rFonts w:cs="Arial"/>
                <w:color w:val="5B9BD5" w:themeColor="accent1"/>
                <w:szCs w:val="20"/>
              </w:rPr>
              <w:t xml:space="preserve">[FIRM NAME]  </w:t>
            </w:r>
            <w:r w:rsidR="005B2144">
              <w:rPr>
                <w:rFonts w:cs="Arial"/>
                <w:color w:val="5B9BD5" w:themeColor="accent1"/>
                <w:szCs w:val="20"/>
              </w:rPr>
              <w:t xml:space="preserve"> </w:t>
            </w:r>
            <w:r w:rsidRPr="00EE52E9">
              <w:rPr>
                <w:rFonts w:cs="Arial"/>
                <w:szCs w:val="20"/>
                <w:lang w:val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E52E9">
              <w:rPr>
                <w:rFonts w:cs="Arial"/>
                <w:szCs w:val="20"/>
                <w:lang w:val="en-US"/>
              </w:rPr>
              <w:instrText xml:space="preserve"> FORMTEXT </w:instrText>
            </w:r>
            <w:r w:rsidRPr="00EE52E9">
              <w:rPr>
                <w:rFonts w:cs="Arial"/>
                <w:szCs w:val="20"/>
                <w:lang w:val="en-US"/>
              </w:rPr>
            </w:r>
            <w:r w:rsidRPr="00EE52E9">
              <w:rPr>
                <w:rFonts w:cs="Arial"/>
                <w:szCs w:val="20"/>
                <w:lang w:val="en-US"/>
              </w:rPr>
              <w:fldChar w:fldCharType="separate"/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szCs w:val="20"/>
                <w:lang w:val="en-US"/>
              </w:rPr>
              <w:fldChar w:fldCharType="end"/>
            </w:r>
            <w:r w:rsidR="005B2144">
              <w:rPr>
                <w:rFonts w:cs="Arial"/>
                <w:szCs w:val="20"/>
                <w:lang w:val="en-US"/>
              </w:rPr>
              <w:br/>
            </w:r>
          </w:p>
        </w:tc>
      </w:tr>
      <w:tr w:rsidR="00015388" w:rsidRPr="00EE52E9" w14:paraId="7949E145" w14:textId="77777777" w:rsidTr="005C5566">
        <w:trPr>
          <w:trHeight w:val="421"/>
        </w:trPr>
        <w:tc>
          <w:tcPr>
            <w:tcW w:w="9606" w:type="dxa"/>
            <w:gridSpan w:val="2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241EE55E" w14:textId="77777777" w:rsidR="00015388" w:rsidRPr="00015388" w:rsidRDefault="00015388" w:rsidP="00015388">
            <w:pPr>
              <w:spacing w:before="120" w:after="40" w:line="240" w:lineRule="atLeast"/>
              <w:rPr>
                <w:rFonts w:cs="Arial"/>
                <w:szCs w:val="20"/>
              </w:rPr>
            </w:pPr>
            <w:r w:rsidRPr="005B2144">
              <w:rPr>
                <w:rFonts w:cs="Arial"/>
                <w:color w:val="5B9BD5" w:themeColor="accent1"/>
                <w:szCs w:val="20"/>
              </w:rPr>
              <w:t xml:space="preserve">[FIRM NAME] </w:t>
            </w:r>
            <w:r w:rsidR="005B2144">
              <w:rPr>
                <w:rFonts w:cs="Arial"/>
                <w:color w:val="5B9BD5" w:themeColor="accent1"/>
                <w:szCs w:val="20"/>
              </w:rPr>
              <w:t xml:space="preserve">  </w:t>
            </w:r>
            <w:r w:rsidRPr="00EE52E9">
              <w:rPr>
                <w:rFonts w:cs="Arial"/>
                <w:szCs w:val="20"/>
                <w:lang w:val="en-US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E52E9">
              <w:rPr>
                <w:rFonts w:cs="Arial"/>
                <w:szCs w:val="20"/>
                <w:lang w:val="en-US"/>
              </w:rPr>
              <w:instrText xml:space="preserve"> FORMTEXT </w:instrText>
            </w:r>
            <w:r w:rsidRPr="00EE52E9">
              <w:rPr>
                <w:rFonts w:cs="Arial"/>
                <w:szCs w:val="20"/>
                <w:lang w:val="en-US"/>
              </w:rPr>
            </w:r>
            <w:r w:rsidRPr="00EE52E9">
              <w:rPr>
                <w:rFonts w:cs="Arial"/>
                <w:szCs w:val="20"/>
                <w:lang w:val="en-US"/>
              </w:rPr>
              <w:fldChar w:fldCharType="separate"/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noProof/>
                <w:szCs w:val="20"/>
                <w:lang w:val="en-US"/>
              </w:rPr>
              <w:t> </w:t>
            </w:r>
            <w:r w:rsidRPr="00EE52E9">
              <w:rPr>
                <w:rFonts w:cs="Arial"/>
                <w:szCs w:val="20"/>
                <w:lang w:val="en-US"/>
              </w:rPr>
              <w:fldChar w:fldCharType="end"/>
            </w:r>
            <w:r w:rsidR="005B2144">
              <w:rPr>
                <w:rFonts w:cs="Arial"/>
                <w:szCs w:val="20"/>
                <w:lang w:val="en-US"/>
              </w:rPr>
              <w:br/>
            </w:r>
          </w:p>
          <w:p w14:paraId="50521DB1" w14:textId="77777777" w:rsidR="00015388" w:rsidRPr="004E117E" w:rsidRDefault="00015388" w:rsidP="00015388">
            <w:pPr>
              <w:spacing w:before="120" w:after="40" w:line="240" w:lineRule="atLeast"/>
              <w:rPr>
                <w:rFonts w:cs="Arial"/>
                <w:szCs w:val="20"/>
              </w:rPr>
            </w:pPr>
            <w:r w:rsidRPr="00015388">
              <w:rPr>
                <w:rFonts w:cs="Arial"/>
                <w:szCs w:val="20"/>
              </w:rPr>
              <w:t xml:space="preserve">hereby undertakes to apply the </w:t>
            </w:r>
            <w:r>
              <w:rPr>
                <w:rFonts w:cs="Arial"/>
                <w:szCs w:val="20"/>
              </w:rPr>
              <w:t>Procurement</w:t>
            </w:r>
            <w:r w:rsidRPr="00015388">
              <w:rPr>
                <w:rFonts w:cs="Arial"/>
                <w:szCs w:val="20"/>
              </w:rPr>
              <w:t xml:space="preserve"> Protocol</w:t>
            </w:r>
            <w:r>
              <w:rPr>
                <w:rFonts w:cs="Arial"/>
                <w:szCs w:val="20"/>
              </w:rPr>
              <w:t>s</w:t>
            </w:r>
            <w:r w:rsidRPr="00015388">
              <w:rPr>
                <w:rFonts w:cs="Arial"/>
                <w:szCs w:val="20"/>
              </w:rPr>
              <w:t xml:space="preserve"> and to report to the relevant body </w:t>
            </w:r>
            <w:r w:rsidR="005B2144">
              <w:rPr>
                <w:rFonts w:cs="Arial"/>
                <w:szCs w:val="20"/>
              </w:rPr>
              <w:br/>
            </w:r>
            <w:r w:rsidRPr="00015388">
              <w:rPr>
                <w:rFonts w:cs="Arial"/>
                <w:szCs w:val="20"/>
              </w:rPr>
              <w:t xml:space="preserve">for regular monitoring of the implementation and application of the </w:t>
            </w:r>
            <w:r>
              <w:rPr>
                <w:rFonts w:cs="Arial"/>
                <w:szCs w:val="20"/>
              </w:rPr>
              <w:t>Procurement</w:t>
            </w:r>
            <w:r w:rsidRPr="00015388">
              <w:rPr>
                <w:rFonts w:cs="Arial"/>
                <w:szCs w:val="20"/>
              </w:rPr>
              <w:t xml:space="preserve"> Protocol</w:t>
            </w:r>
            <w:r>
              <w:rPr>
                <w:rFonts w:cs="Arial"/>
                <w:szCs w:val="20"/>
              </w:rPr>
              <w:t>s</w:t>
            </w:r>
            <w:r w:rsidRPr="00015388">
              <w:rPr>
                <w:rFonts w:cs="Arial"/>
                <w:szCs w:val="20"/>
              </w:rPr>
              <w:t>.</w:t>
            </w:r>
            <w:r w:rsidRPr="00EE52E9">
              <w:rPr>
                <w:rFonts w:cs="Arial"/>
                <w:sz w:val="24"/>
                <w:szCs w:val="24"/>
              </w:rPr>
              <w:t xml:space="preserve"> </w:t>
            </w:r>
          </w:p>
        </w:tc>
      </w:tr>
    </w:tbl>
    <w:p w14:paraId="22540955" w14:textId="77777777" w:rsidR="007E031B" w:rsidRDefault="007E031B" w:rsidP="00015388">
      <w:pPr>
        <w:spacing w:before="120" w:line="240" w:lineRule="atLeast"/>
        <w:rPr>
          <w:rFonts w:cs="Arial"/>
          <w:b/>
          <w:color w:val="1F497D"/>
          <w:szCs w:val="20"/>
        </w:rPr>
      </w:pPr>
    </w:p>
    <w:p w14:paraId="0CF6BFB3" w14:textId="77777777" w:rsidR="00CD6CA2" w:rsidRPr="00CD6CA2" w:rsidRDefault="00CD6CA2" w:rsidP="00CD6CA2">
      <w:pPr>
        <w:spacing w:before="60" w:after="40" w:line="220" w:lineRule="atLeast"/>
        <w:rPr>
          <w:rFonts w:eastAsia="Times" w:cs="Arial"/>
          <w:b/>
          <w:szCs w:val="20"/>
          <w:lang w:val="en-US"/>
        </w:rPr>
      </w:pPr>
      <w:r w:rsidRPr="00FD39DF">
        <w:rPr>
          <w:rFonts w:eastAsia="Times" w:cs="Arial"/>
          <w:szCs w:val="20"/>
          <w:lang w:val="en-US"/>
        </w:rPr>
        <w:t xml:space="preserve">After completing the form, please save the form again and print. Sign </w:t>
      </w:r>
      <w:r>
        <w:rPr>
          <w:rFonts w:eastAsia="Times" w:cs="Arial"/>
          <w:szCs w:val="20"/>
          <w:lang w:val="en-US"/>
        </w:rPr>
        <w:t xml:space="preserve">and date </w:t>
      </w:r>
      <w:r w:rsidRPr="00FD39DF">
        <w:rPr>
          <w:rFonts w:eastAsia="Times" w:cs="Arial"/>
          <w:szCs w:val="20"/>
          <w:lang w:val="en-US"/>
        </w:rPr>
        <w:t xml:space="preserve">the form </w:t>
      </w:r>
      <w:r>
        <w:rPr>
          <w:rFonts w:eastAsia="Times" w:cs="Arial"/>
          <w:szCs w:val="20"/>
          <w:lang w:val="en-US"/>
        </w:rPr>
        <w:t>below where indicated.</w:t>
      </w:r>
    </w:p>
    <w:p w14:paraId="7124E3E1" w14:textId="77777777" w:rsidR="00CD6CA2" w:rsidRPr="00015388" w:rsidRDefault="00CD6CA2" w:rsidP="00015388">
      <w:pPr>
        <w:spacing w:before="120" w:line="240" w:lineRule="atLeast"/>
        <w:rPr>
          <w:rFonts w:cs="Arial"/>
          <w:b/>
          <w:color w:val="1F497D"/>
          <w:szCs w:val="20"/>
        </w:rPr>
      </w:pPr>
    </w:p>
    <w:tbl>
      <w:tblPr>
        <w:tblpPr w:leftFromText="180" w:rightFromText="180" w:vertAnchor="text" w:tblpX="-62" w:tblpY="1"/>
        <w:tblOverlap w:val="never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Layout w:type="fixed"/>
        <w:tblLook w:val="0000" w:firstRow="0" w:lastRow="0" w:firstColumn="0" w:lastColumn="0" w:noHBand="0" w:noVBand="0"/>
      </w:tblPr>
      <w:tblGrid>
        <w:gridCol w:w="3256"/>
        <w:gridCol w:w="6350"/>
      </w:tblGrid>
      <w:tr w:rsidR="00015388" w:rsidRPr="00EE52E9" w14:paraId="6C4CF3C8" w14:textId="77777777" w:rsidTr="00FD39DF">
        <w:trPr>
          <w:trHeight w:val="421"/>
        </w:trPr>
        <w:tc>
          <w:tcPr>
            <w:tcW w:w="3256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2F47353C" w14:textId="77777777" w:rsidR="00015388" w:rsidRPr="00FD39DF" w:rsidRDefault="00015388" w:rsidP="008C2F4E">
            <w:pPr>
              <w:spacing w:before="120" w:after="40" w:line="240" w:lineRule="atLeast"/>
              <w:rPr>
                <w:rFonts w:cs="Arial"/>
                <w:szCs w:val="20"/>
                <w:lang w:val="en-US"/>
              </w:rPr>
            </w:pPr>
            <w:r w:rsidRPr="00FD39DF">
              <w:rPr>
                <w:rFonts w:cs="Arial"/>
                <w:szCs w:val="20"/>
                <w:lang w:val="en-US"/>
              </w:rPr>
              <w:t>SIGNATURE</w:t>
            </w:r>
          </w:p>
        </w:tc>
        <w:tc>
          <w:tcPr>
            <w:tcW w:w="635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D21A6F" w14:textId="77777777" w:rsidR="00015388" w:rsidRPr="00EE52E9" w:rsidRDefault="00015388" w:rsidP="008C2F4E">
            <w:pPr>
              <w:spacing w:before="120" w:after="40" w:line="240" w:lineRule="atLeast"/>
              <w:rPr>
                <w:rFonts w:cs="Arial"/>
                <w:sz w:val="18"/>
                <w:szCs w:val="18"/>
                <w:lang w:val="en-US"/>
              </w:rPr>
            </w:pPr>
            <w:r>
              <w:rPr>
                <w:rFonts w:cs="Arial"/>
                <w:sz w:val="18"/>
                <w:szCs w:val="18"/>
                <w:lang w:val="en-US"/>
              </w:rPr>
              <w:br/>
            </w:r>
          </w:p>
        </w:tc>
      </w:tr>
      <w:tr w:rsidR="00015388" w:rsidRPr="00EE52E9" w14:paraId="49BB1180" w14:textId="77777777" w:rsidTr="00FD39DF">
        <w:trPr>
          <w:trHeight w:val="421"/>
        </w:trPr>
        <w:tc>
          <w:tcPr>
            <w:tcW w:w="3256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5F31293B" w14:textId="77777777" w:rsidR="00015388" w:rsidRPr="00FD39DF" w:rsidRDefault="00015388" w:rsidP="008C2F4E">
            <w:pPr>
              <w:spacing w:before="120" w:after="40" w:line="240" w:lineRule="atLeast"/>
              <w:rPr>
                <w:rFonts w:cs="Arial"/>
                <w:szCs w:val="20"/>
                <w:lang w:val="en-US"/>
              </w:rPr>
            </w:pPr>
            <w:r w:rsidRPr="00FD39DF">
              <w:rPr>
                <w:rFonts w:cs="Arial"/>
                <w:szCs w:val="20"/>
                <w:lang w:val="en-US"/>
              </w:rPr>
              <w:t>DATE</w:t>
            </w:r>
          </w:p>
        </w:tc>
        <w:tc>
          <w:tcPr>
            <w:tcW w:w="635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0793B9" w14:textId="77777777" w:rsidR="00015388" w:rsidRPr="00EE52E9" w:rsidRDefault="00015388" w:rsidP="008C2F4E">
            <w:pPr>
              <w:spacing w:before="120" w:after="40" w:line="240" w:lineRule="atLeast"/>
              <w:rPr>
                <w:rFonts w:cs="Arial"/>
                <w:sz w:val="18"/>
                <w:szCs w:val="18"/>
                <w:lang w:val="en-US"/>
              </w:rPr>
            </w:pPr>
            <w:r>
              <w:rPr>
                <w:rFonts w:cs="Arial"/>
                <w:sz w:val="18"/>
                <w:szCs w:val="18"/>
                <w:lang w:val="en-US"/>
              </w:rPr>
              <w:br/>
            </w:r>
          </w:p>
        </w:tc>
      </w:tr>
    </w:tbl>
    <w:p w14:paraId="289B278E" w14:textId="77777777" w:rsidR="004A4166" w:rsidRDefault="004A4166" w:rsidP="007F5771">
      <w:pPr>
        <w:tabs>
          <w:tab w:val="left" w:pos="567"/>
        </w:tabs>
        <w:spacing w:before="40" w:after="40"/>
        <w:rPr>
          <w:rFonts w:cs="Arial"/>
          <w:sz w:val="14"/>
          <w:szCs w:val="20"/>
        </w:rPr>
      </w:pPr>
    </w:p>
    <w:p w14:paraId="63493412" w14:textId="77777777" w:rsidR="00015388" w:rsidRDefault="00015388" w:rsidP="007F5771">
      <w:pPr>
        <w:tabs>
          <w:tab w:val="left" w:pos="567"/>
        </w:tabs>
        <w:spacing w:before="40" w:after="40"/>
        <w:rPr>
          <w:rFonts w:cs="Arial"/>
          <w:sz w:val="14"/>
          <w:szCs w:val="20"/>
        </w:rPr>
      </w:pPr>
    </w:p>
    <w:p w14:paraId="0A5F8D4E" w14:textId="77777777" w:rsidR="00015388" w:rsidRPr="00FD39DF" w:rsidRDefault="00015388" w:rsidP="00015388">
      <w:pPr>
        <w:framePr w:hSpace="180" w:wrap="around" w:vAnchor="text" w:hAnchor="text" w:x="-28" w:y="1"/>
        <w:spacing w:before="60" w:after="40" w:line="220" w:lineRule="atLeast"/>
        <w:suppressOverlap/>
        <w:rPr>
          <w:rFonts w:eastAsia="Times" w:cs="Arial"/>
          <w:b/>
          <w:szCs w:val="20"/>
          <w:lang w:val="en-US"/>
        </w:rPr>
      </w:pPr>
      <w:r w:rsidRPr="00FD39DF">
        <w:rPr>
          <w:rFonts w:eastAsia="Times" w:cs="Arial"/>
          <w:szCs w:val="20"/>
          <w:lang w:val="en-US"/>
        </w:rPr>
        <w:t xml:space="preserve">Scan and e-mail the form to </w:t>
      </w:r>
      <w:hyperlink r:id="rId9" w:history="1">
        <w:r w:rsidRPr="00FD39DF">
          <w:rPr>
            <w:rStyle w:val="Hyperlink"/>
            <w:rFonts w:eastAsia="Times" w:cs="Arial"/>
            <w:szCs w:val="20"/>
            <w:lang w:val="en-US"/>
          </w:rPr>
          <w:t>briefing@LSSA.org.za</w:t>
        </w:r>
      </w:hyperlink>
      <w:r w:rsidRPr="00FD39DF">
        <w:rPr>
          <w:rFonts w:eastAsia="Times" w:cs="Arial"/>
          <w:szCs w:val="20"/>
          <w:lang w:val="en-US"/>
        </w:rPr>
        <w:t xml:space="preserve">. </w:t>
      </w:r>
    </w:p>
    <w:p w14:paraId="0EBC98FE" w14:textId="77777777" w:rsidR="00CD6CA2" w:rsidRDefault="00CD6CA2" w:rsidP="00015388">
      <w:pPr>
        <w:tabs>
          <w:tab w:val="left" w:pos="567"/>
        </w:tabs>
        <w:spacing w:before="40" w:after="40"/>
        <w:rPr>
          <w:rFonts w:eastAsia="Times" w:cs="Arial"/>
          <w:szCs w:val="20"/>
          <w:lang w:val="en-US"/>
        </w:rPr>
      </w:pPr>
    </w:p>
    <w:p w14:paraId="74460FD4" w14:textId="77777777" w:rsidR="00CD6CA2" w:rsidRDefault="00CD6CA2" w:rsidP="00015388">
      <w:pPr>
        <w:tabs>
          <w:tab w:val="left" w:pos="567"/>
        </w:tabs>
        <w:spacing w:before="40" w:after="40"/>
        <w:rPr>
          <w:rFonts w:eastAsia="Times" w:cs="Arial"/>
          <w:szCs w:val="20"/>
          <w:lang w:val="en-US"/>
        </w:rPr>
      </w:pPr>
    </w:p>
    <w:p w14:paraId="3EDA23C3" w14:textId="77777777" w:rsidR="00015388" w:rsidRPr="00FD39DF" w:rsidRDefault="00015388" w:rsidP="00015388">
      <w:pPr>
        <w:tabs>
          <w:tab w:val="left" w:pos="567"/>
        </w:tabs>
        <w:spacing w:before="40" w:after="40"/>
        <w:rPr>
          <w:rFonts w:cs="Arial"/>
          <w:szCs w:val="20"/>
        </w:rPr>
      </w:pPr>
      <w:r w:rsidRPr="00FD39DF">
        <w:rPr>
          <w:rFonts w:eastAsia="Times" w:cs="Arial"/>
          <w:szCs w:val="20"/>
          <w:lang w:val="en-US"/>
        </w:rPr>
        <w:t>Alternatively fax the form to the LSSA at fax: (012) 362 0969</w:t>
      </w:r>
    </w:p>
    <w:sectPr w:rsidR="00015388" w:rsidRPr="00FD39DF" w:rsidSect="00827A8B">
      <w:footerReference w:type="default" r:id="rId10"/>
      <w:pgSz w:w="11906" w:h="16838"/>
      <w:pgMar w:top="851" w:right="1021" w:bottom="1021" w:left="1021" w:header="709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E9F030" w14:textId="77777777" w:rsidR="00461A29" w:rsidRDefault="00461A29" w:rsidP="00AC715F">
      <w:r>
        <w:separator/>
      </w:r>
    </w:p>
  </w:endnote>
  <w:endnote w:type="continuationSeparator" w:id="0">
    <w:p w14:paraId="16AB26CC" w14:textId="77777777" w:rsidR="00461A29" w:rsidRDefault="00461A29" w:rsidP="00AC7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C9C5D3" w14:textId="77777777" w:rsidR="001D1633" w:rsidRDefault="00015388" w:rsidP="00827A8B">
    <w:pPr>
      <w:pStyle w:val="Footer"/>
      <w:jc w:val="center"/>
    </w:pPr>
    <w:r>
      <w:rPr>
        <w:rFonts w:ascii="Arial" w:hAnsi="Arial" w:cs="Arial"/>
        <w:sz w:val="20"/>
      </w:rPr>
      <w:t>Procurement Protocols: Expression of Interest Form</w:t>
    </w:r>
    <w:r w:rsidR="003725A4" w:rsidRPr="003725A4">
      <w:rPr>
        <w:rFonts w:ascii="Arial" w:hAnsi="Arial" w:cs="Arial"/>
        <w:sz w:val="20"/>
      </w:rPr>
      <w:t xml:space="preserve">                                        </w:t>
    </w:r>
    <w:r w:rsidR="00182F43">
      <w:rPr>
        <w:rFonts w:ascii="Arial" w:hAnsi="Arial" w:cs="Arial"/>
        <w:sz w:val="20"/>
      </w:rPr>
      <w:t xml:space="preserve">                       </w:t>
    </w:r>
    <w:r w:rsidR="001D1633" w:rsidRPr="00827A8B">
      <w:rPr>
        <w:rFonts w:ascii="Arial" w:hAnsi="Arial" w:cs="Arial"/>
        <w:sz w:val="20"/>
      </w:rPr>
      <w:t xml:space="preserve">Page </w:t>
    </w:r>
    <w:r w:rsidR="001D1633" w:rsidRPr="00827A8B">
      <w:rPr>
        <w:rFonts w:ascii="Arial" w:hAnsi="Arial" w:cs="Arial"/>
        <w:b/>
        <w:bCs/>
        <w:sz w:val="20"/>
      </w:rPr>
      <w:fldChar w:fldCharType="begin"/>
    </w:r>
    <w:r w:rsidR="001D1633" w:rsidRPr="00827A8B">
      <w:rPr>
        <w:rFonts w:ascii="Arial" w:hAnsi="Arial" w:cs="Arial"/>
        <w:b/>
        <w:bCs/>
        <w:sz w:val="20"/>
      </w:rPr>
      <w:instrText xml:space="preserve"> PAGE </w:instrText>
    </w:r>
    <w:r w:rsidR="001D1633" w:rsidRPr="00827A8B">
      <w:rPr>
        <w:rFonts w:ascii="Arial" w:hAnsi="Arial" w:cs="Arial"/>
        <w:b/>
        <w:bCs/>
        <w:sz w:val="20"/>
      </w:rPr>
      <w:fldChar w:fldCharType="separate"/>
    </w:r>
    <w:r w:rsidR="005601AF">
      <w:rPr>
        <w:rFonts w:ascii="Arial" w:hAnsi="Arial" w:cs="Arial"/>
        <w:b/>
        <w:bCs/>
        <w:noProof/>
        <w:sz w:val="20"/>
      </w:rPr>
      <w:t>1</w:t>
    </w:r>
    <w:r w:rsidR="001D1633" w:rsidRPr="00827A8B">
      <w:rPr>
        <w:rFonts w:ascii="Arial" w:hAnsi="Arial" w:cs="Arial"/>
        <w:b/>
        <w:bCs/>
        <w:sz w:val="20"/>
      </w:rPr>
      <w:fldChar w:fldCharType="end"/>
    </w:r>
    <w:r w:rsidR="001D1633" w:rsidRPr="00827A8B">
      <w:rPr>
        <w:rFonts w:ascii="Arial" w:hAnsi="Arial" w:cs="Arial"/>
        <w:sz w:val="20"/>
      </w:rPr>
      <w:t xml:space="preserve"> of </w:t>
    </w:r>
    <w:r w:rsidR="001D1633" w:rsidRPr="00827A8B">
      <w:rPr>
        <w:rFonts w:ascii="Arial" w:hAnsi="Arial" w:cs="Arial"/>
        <w:b/>
        <w:bCs/>
        <w:sz w:val="20"/>
      </w:rPr>
      <w:fldChar w:fldCharType="begin"/>
    </w:r>
    <w:r w:rsidR="001D1633" w:rsidRPr="00827A8B">
      <w:rPr>
        <w:rFonts w:ascii="Arial" w:hAnsi="Arial" w:cs="Arial"/>
        <w:b/>
        <w:bCs/>
        <w:sz w:val="20"/>
      </w:rPr>
      <w:instrText xml:space="preserve"> NUMPAGES  </w:instrText>
    </w:r>
    <w:r w:rsidR="001D1633" w:rsidRPr="00827A8B">
      <w:rPr>
        <w:rFonts w:ascii="Arial" w:hAnsi="Arial" w:cs="Arial"/>
        <w:b/>
        <w:bCs/>
        <w:sz w:val="20"/>
      </w:rPr>
      <w:fldChar w:fldCharType="separate"/>
    </w:r>
    <w:r w:rsidR="005601AF">
      <w:rPr>
        <w:rFonts w:ascii="Arial" w:hAnsi="Arial" w:cs="Arial"/>
        <w:b/>
        <w:bCs/>
        <w:noProof/>
        <w:sz w:val="20"/>
      </w:rPr>
      <w:t>1</w:t>
    </w:r>
    <w:r w:rsidR="001D1633" w:rsidRPr="00827A8B">
      <w:rPr>
        <w:rFonts w:ascii="Arial" w:hAnsi="Arial" w:cs="Arial"/>
        <w:b/>
        <w:bCs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080AE8" w14:textId="77777777" w:rsidR="00461A29" w:rsidRDefault="00461A29" w:rsidP="00AC715F">
      <w:r>
        <w:separator/>
      </w:r>
    </w:p>
  </w:footnote>
  <w:footnote w:type="continuationSeparator" w:id="0">
    <w:p w14:paraId="36106516" w14:textId="77777777" w:rsidR="00461A29" w:rsidRDefault="00461A29" w:rsidP="00AC71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1225F"/>
    <w:multiLevelType w:val="hybridMultilevel"/>
    <w:tmpl w:val="411A0F8E"/>
    <w:lvl w:ilvl="0" w:tplc="2C1ECD3E">
      <w:start w:val="1"/>
      <w:numFmt w:val="lowerRoman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8532C"/>
    <w:multiLevelType w:val="hybridMultilevel"/>
    <w:tmpl w:val="AC9ED58E"/>
    <w:lvl w:ilvl="0" w:tplc="47645CBA">
      <w:start w:val="1"/>
      <w:numFmt w:val="decimal"/>
      <w:lvlText w:val="%1."/>
      <w:lvlJc w:val="left"/>
      <w:pPr>
        <w:ind w:left="720" w:hanging="360"/>
      </w:pPr>
      <w:rPr>
        <w:b w:val="0"/>
        <w:sz w:val="18"/>
        <w:szCs w:val="18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446988"/>
    <w:multiLevelType w:val="hybridMultilevel"/>
    <w:tmpl w:val="97CE2A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2C356F"/>
    <w:multiLevelType w:val="hybridMultilevel"/>
    <w:tmpl w:val="4650FEE8"/>
    <w:lvl w:ilvl="0" w:tplc="2C1ECD3E">
      <w:start w:val="1"/>
      <w:numFmt w:val="lowerRoman"/>
      <w:lvlText w:val="%1."/>
      <w:lvlJc w:val="left"/>
      <w:pPr>
        <w:ind w:left="927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23064929"/>
    <w:multiLevelType w:val="hybridMultilevel"/>
    <w:tmpl w:val="D82833EA"/>
    <w:lvl w:ilvl="0" w:tplc="2C1ECD3E">
      <w:start w:val="1"/>
      <w:numFmt w:val="lowerRoman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E37B86"/>
    <w:multiLevelType w:val="hybridMultilevel"/>
    <w:tmpl w:val="65E0CAD8"/>
    <w:lvl w:ilvl="0" w:tplc="2C1ECD3E">
      <w:start w:val="1"/>
      <w:numFmt w:val="lowerRoman"/>
      <w:lvlText w:val="%1."/>
      <w:lvlJc w:val="left"/>
      <w:pPr>
        <w:ind w:left="720" w:hanging="360"/>
      </w:pPr>
      <w:rPr>
        <w:rFonts w:hint="default"/>
        <w:b w:val="0"/>
        <w:sz w:val="20"/>
        <w:szCs w:val="18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F71C1F"/>
    <w:multiLevelType w:val="hybridMultilevel"/>
    <w:tmpl w:val="03007C4E"/>
    <w:lvl w:ilvl="0" w:tplc="2C1ECD3E">
      <w:start w:val="1"/>
      <w:numFmt w:val="lowerRoman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831D3F"/>
    <w:multiLevelType w:val="hybridMultilevel"/>
    <w:tmpl w:val="48E8789C"/>
    <w:lvl w:ilvl="0" w:tplc="2C1ECD3E">
      <w:start w:val="1"/>
      <w:numFmt w:val="lowerRoman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9942C8"/>
    <w:multiLevelType w:val="hybridMultilevel"/>
    <w:tmpl w:val="893077FE"/>
    <w:lvl w:ilvl="0" w:tplc="2C1ECD3E">
      <w:start w:val="1"/>
      <w:numFmt w:val="lowerRoman"/>
      <w:lvlText w:val="%1."/>
      <w:lvlJc w:val="left"/>
      <w:pPr>
        <w:ind w:left="873" w:hanging="360"/>
      </w:pPr>
      <w:rPr>
        <w:rFonts w:hint="default"/>
        <w:b w:val="0"/>
        <w:color w:val="auto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593" w:hanging="360"/>
      </w:pPr>
    </w:lvl>
    <w:lvl w:ilvl="2" w:tplc="0809001B" w:tentative="1">
      <w:start w:val="1"/>
      <w:numFmt w:val="lowerRoman"/>
      <w:lvlText w:val="%3."/>
      <w:lvlJc w:val="right"/>
      <w:pPr>
        <w:ind w:left="2313" w:hanging="180"/>
      </w:pPr>
    </w:lvl>
    <w:lvl w:ilvl="3" w:tplc="0809000F" w:tentative="1">
      <w:start w:val="1"/>
      <w:numFmt w:val="decimal"/>
      <w:lvlText w:val="%4."/>
      <w:lvlJc w:val="left"/>
      <w:pPr>
        <w:ind w:left="3033" w:hanging="360"/>
      </w:pPr>
    </w:lvl>
    <w:lvl w:ilvl="4" w:tplc="08090019" w:tentative="1">
      <w:start w:val="1"/>
      <w:numFmt w:val="lowerLetter"/>
      <w:lvlText w:val="%5."/>
      <w:lvlJc w:val="left"/>
      <w:pPr>
        <w:ind w:left="3753" w:hanging="360"/>
      </w:pPr>
    </w:lvl>
    <w:lvl w:ilvl="5" w:tplc="0809001B" w:tentative="1">
      <w:start w:val="1"/>
      <w:numFmt w:val="lowerRoman"/>
      <w:lvlText w:val="%6."/>
      <w:lvlJc w:val="right"/>
      <w:pPr>
        <w:ind w:left="4473" w:hanging="180"/>
      </w:pPr>
    </w:lvl>
    <w:lvl w:ilvl="6" w:tplc="0809000F" w:tentative="1">
      <w:start w:val="1"/>
      <w:numFmt w:val="decimal"/>
      <w:lvlText w:val="%7."/>
      <w:lvlJc w:val="left"/>
      <w:pPr>
        <w:ind w:left="5193" w:hanging="360"/>
      </w:pPr>
    </w:lvl>
    <w:lvl w:ilvl="7" w:tplc="08090019" w:tentative="1">
      <w:start w:val="1"/>
      <w:numFmt w:val="lowerLetter"/>
      <w:lvlText w:val="%8."/>
      <w:lvlJc w:val="left"/>
      <w:pPr>
        <w:ind w:left="5913" w:hanging="360"/>
      </w:pPr>
    </w:lvl>
    <w:lvl w:ilvl="8" w:tplc="0809001B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9" w15:restartNumberingAfterBreak="0">
    <w:nsid w:val="279D621A"/>
    <w:multiLevelType w:val="hybridMultilevel"/>
    <w:tmpl w:val="6810AE2C"/>
    <w:lvl w:ilvl="0" w:tplc="7220BC6C">
      <w:start w:val="1"/>
      <w:numFmt w:val="decimal"/>
      <w:pStyle w:val="Arialnumbering"/>
      <w:lvlText w:val="%1."/>
      <w:lvlJc w:val="left"/>
      <w:pPr>
        <w:ind w:left="1080" w:hanging="720"/>
      </w:pPr>
      <w:rPr>
        <w:b w:val="0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BB1545"/>
    <w:multiLevelType w:val="hybridMultilevel"/>
    <w:tmpl w:val="3E98CB28"/>
    <w:lvl w:ilvl="0" w:tplc="15F83058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color w:val="auto"/>
        <w:sz w:val="20"/>
        <w:szCs w:val="2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3C6680C6">
      <w:start w:val="1"/>
      <w:numFmt w:val="decimal"/>
      <w:lvlText w:val="%4."/>
      <w:lvlJc w:val="left"/>
      <w:pPr>
        <w:ind w:left="3960" w:hanging="360"/>
      </w:pPr>
      <w:rPr>
        <w:rFonts w:ascii="Arial" w:hAnsi="Arial" w:cs="Arial" w:hint="default"/>
        <w:b/>
        <w:color w:val="1F497D"/>
        <w:sz w:val="20"/>
        <w:szCs w:val="20"/>
      </w:r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E7457A8"/>
    <w:multiLevelType w:val="hybridMultilevel"/>
    <w:tmpl w:val="8D161248"/>
    <w:lvl w:ilvl="0" w:tplc="D312F884">
      <w:start w:val="1"/>
      <w:numFmt w:val="lowerRoman"/>
      <w:lvlText w:val="%1."/>
      <w:lvlJc w:val="left"/>
      <w:pPr>
        <w:ind w:left="720" w:hanging="360"/>
      </w:pPr>
      <w:rPr>
        <w:rFonts w:hint="default"/>
        <w:b w:val="0"/>
        <w:color w:val="auto"/>
        <w:sz w:val="20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3B5B21"/>
    <w:multiLevelType w:val="multilevel"/>
    <w:tmpl w:val="746E1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86221C"/>
    <w:multiLevelType w:val="hybridMultilevel"/>
    <w:tmpl w:val="3BC0BCB8"/>
    <w:lvl w:ilvl="0" w:tplc="2C1ECD3E">
      <w:start w:val="1"/>
      <w:numFmt w:val="lowerRoman"/>
      <w:lvlText w:val="%1."/>
      <w:lvlJc w:val="left"/>
      <w:pPr>
        <w:ind w:left="720" w:hanging="360"/>
      </w:pPr>
      <w:rPr>
        <w:rFonts w:hint="default"/>
        <w:b w:val="0"/>
        <w:sz w:val="20"/>
        <w:szCs w:val="18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C49D5"/>
    <w:multiLevelType w:val="hybridMultilevel"/>
    <w:tmpl w:val="03E235D4"/>
    <w:lvl w:ilvl="0" w:tplc="0F34AA96">
      <w:start w:val="1"/>
      <w:numFmt w:val="lowerRoman"/>
      <w:lvlText w:val="%1."/>
      <w:lvlJc w:val="center"/>
      <w:pPr>
        <w:ind w:left="720" w:hanging="360"/>
      </w:pPr>
      <w:rPr>
        <w:rFonts w:hint="default"/>
        <w:b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FF505B"/>
    <w:multiLevelType w:val="multilevel"/>
    <w:tmpl w:val="FD02E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D215B22"/>
    <w:multiLevelType w:val="hybridMultilevel"/>
    <w:tmpl w:val="DFA68DD6"/>
    <w:lvl w:ilvl="0" w:tplc="2C1ECD3E">
      <w:start w:val="1"/>
      <w:numFmt w:val="lowerRoman"/>
      <w:lvlText w:val="%1."/>
      <w:lvlJc w:val="left"/>
      <w:pPr>
        <w:ind w:left="927" w:hanging="360"/>
      </w:pPr>
      <w:rPr>
        <w:rFonts w:hint="default"/>
        <w:b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49D656A5"/>
    <w:multiLevelType w:val="multilevel"/>
    <w:tmpl w:val="6EBCB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B5B7D23"/>
    <w:multiLevelType w:val="hybridMultilevel"/>
    <w:tmpl w:val="75E2B96C"/>
    <w:lvl w:ilvl="0" w:tplc="15F83058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color w:val="auto"/>
        <w:sz w:val="20"/>
        <w:szCs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861FE6"/>
    <w:multiLevelType w:val="hybridMultilevel"/>
    <w:tmpl w:val="C7D0FC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B27056"/>
    <w:multiLevelType w:val="hybridMultilevel"/>
    <w:tmpl w:val="E2C082EA"/>
    <w:lvl w:ilvl="0" w:tplc="6A70C4A0">
      <w:start w:val="3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F05990"/>
    <w:multiLevelType w:val="hybridMultilevel"/>
    <w:tmpl w:val="4E94165C"/>
    <w:lvl w:ilvl="0" w:tplc="6CFEE2FE">
      <w:start w:val="4"/>
      <w:numFmt w:val="decimal"/>
      <w:lvlText w:val="%1."/>
      <w:lvlJc w:val="left"/>
      <w:pPr>
        <w:ind w:left="3960" w:hanging="360"/>
      </w:pPr>
      <w:rPr>
        <w:rFonts w:ascii="Arial" w:hAnsi="Arial" w:cs="Arial" w:hint="default"/>
        <w:b/>
        <w:color w:val="1F497D"/>
        <w:sz w:val="20"/>
        <w:szCs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6C33C8"/>
    <w:multiLevelType w:val="hybridMultilevel"/>
    <w:tmpl w:val="6CFC62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BD5B52"/>
    <w:multiLevelType w:val="hybridMultilevel"/>
    <w:tmpl w:val="489C06AE"/>
    <w:lvl w:ilvl="0" w:tplc="C666EA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EC23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10"/>
  </w:num>
  <w:num w:numId="4">
    <w:abstractNumId w:val="16"/>
  </w:num>
  <w:num w:numId="5">
    <w:abstractNumId w:val="3"/>
  </w:num>
  <w:num w:numId="6">
    <w:abstractNumId w:val="23"/>
  </w:num>
  <w:num w:numId="7">
    <w:abstractNumId w:val="7"/>
  </w:num>
  <w:num w:numId="8">
    <w:abstractNumId w:val="4"/>
  </w:num>
  <w:num w:numId="9">
    <w:abstractNumId w:val="1"/>
  </w:num>
  <w:num w:numId="10">
    <w:abstractNumId w:val="13"/>
  </w:num>
  <w:num w:numId="11">
    <w:abstractNumId w:val="6"/>
  </w:num>
  <w:num w:numId="12">
    <w:abstractNumId w:val="0"/>
  </w:num>
  <w:num w:numId="13">
    <w:abstractNumId w:val="22"/>
  </w:num>
  <w:num w:numId="14">
    <w:abstractNumId w:val="2"/>
  </w:num>
  <w:num w:numId="15">
    <w:abstractNumId w:val="18"/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</w:num>
  <w:num w:numId="18">
    <w:abstractNumId w:val="8"/>
  </w:num>
  <w:num w:numId="19">
    <w:abstractNumId w:val="17"/>
  </w:num>
  <w:num w:numId="20">
    <w:abstractNumId w:val="19"/>
  </w:num>
  <w:num w:numId="21">
    <w:abstractNumId w:val="20"/>
  </w:num>
  <w:num w:numId="22">
    <w:abstractNumId w:val="21"/>
  </w:num>
  <w:num w:numId="23">
    <w:abstractNumId w:val="15"/>
  </w:num>
  <w:num w:numId="24">
    <w:abstractNumId w:val="12"/>
  </w:num>
  <w:num w:numId="25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nO9Lm7d5wbPevOU0pwPvHYwtf6Q3kstW/fau/zbwEWDgOSv1y2A/LE9q9PBbpc90G52D84bxDDFIK+Hhy2yJFg==" w:salt="zsyylGBE3rrcO/OZcgugk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0612"/>
    <w:rsid w:val="000005CE"/>
    <w:rsid w:val="00000F62"/>
    <w:rsid w:val="00002207"/>
    <w:rsid w:val="0000282E"/>
    <w:rsid w:val="00003B60"/>
    <w:rsid w:val="00006F6A"/>
    <w:rsid w:val="00007C4A"/>
    <w:rsid w:val="00015388"/>
    <w:rsid w:val="00023EE2"/>
    <w:rsid w:val="00026BD9"/>
    <w:rsid w:val="00030595"/>
    <w:rsid w:val="0003748F"/>
    <w:rsid w:val="00040F7D"/>
    <w:rsid w:val="000417DD"/>
    <w:rsid w:val="00042F3F"/>
    <w:rsid w:val="00045A59"/>
    <w:rsid w:val="000473BA"/>
    <w:rsid w:val="00056D0D"/>
    <w:rsid w:val="000573B3"/>
    <w:rsid w:val="0005765F"/>
    <w:rsid w:val="00060ACC"/>
    <w:rsid w:val="00060E96"/>
    <w:rsid w:val="00062E5F"/>
    <w:rsid w:val="00063B51"/>
    <w:rsid w:val="00064CE5"/>
    <w:rsid w:val="00071764"/>
    <w:rsid w:val="00073CE7"/>
    <w:rsid w:val="00077338"/>
    <w:rsid w:val="00083A69"/>
    <w:rsid w:val="00090378"/>
    <w:rsid w:val="00090B38"/>
    <w:rsid w:val="0009138D"/>
    <w:rsid w:val="00091D4E"/>
    <w:rsid w:val="00091FB1"/>
    <w:rsid w:val="00092A8E"/>
    <w:rsid w:val="000967EF"/>
    <w:rsid w:val="00096A80"/>
    <w:rsid w:val="000972CA"/>
    <w:rsid w:val="000A0357"/>
    <w:rsid w:val="000A2309"/>
    <w:rsid w:val="000A33F4"/>
    <w:rsid w:val="000A577C"/>
    <w:rsid w:val="000A6375"/>
    <w:rsid w:val="000A6419"/>
    <w:rsid w:val="000A6C38"/>
    <w:rsid w:val="000A7237"/>
    <w:rsid w:val="000B1038"/>
    <w:rsid w:val="000B183C"/>
    <w:rsid w:val="000B496B"/>
    <w:rsid w:val="000B6AB7"/>
    <w:rsid w:val="000C0075"/>
    <w:rsid w:val="000C04EC"/>
    <w:rsid w:val="000C0546"/>
    <w:rsid w:val="000C2F06"/>
    <w:rsid w:val="000C440E"/>
    <w:rsid w:val="000C5868"/>
    <w:rsid w:val="000C6558"/>
    <w:rsid w:val="000D6736"/>
    <w:rsid w:val="000D7942"/>
    <w:rsid w:val="000E1DFF"/>
    <w:rsid w:val="000E1EF2"/>
    <w:rsid w:val="000E5D85"/>
    <w:rsid w:val="000F11B2"/>
    <w:rsid w:val="000F1228"/>
    <w:rsid w:val="000F75C0"/>
    <w:rsid w:val="00101122"/>
    <w:rsid w:val="00101D68"/>
    <w:rsid w:val="00102006"/>
    <w:rsid w:val="00103FE4"/>
    <w:rsid w:val="00105548"/>
    <w:rsid w:val="0010758B"/>
    <w:rsid w:val="00110F9A"/>
    <w:rsid w:val="001124B3"/>
    <w:rsid w:val="00112825"/>
    <w:rsid w:val="00114213"/>
    <w:rsid w:val="00117701"/>
    <w:rsid w:val="00117FA2"/>
    <w:rsid w:val="00123C90"/>
    <w:rsid w:val="00126E88"/>
    <w:rsid w:val="00134EE5"/>
    <w:rsid w:val="001355E6"/>
    <w:rsid w:val="00141EEE"/>
    <w:rsid w:val="001513FD"/>
    <w:rsid w:val="0015171C"/>
    <w:rsid w:val="0015511F"/>
    <w:rsid w:val="00155C20"/>
    <w:rsid w:val="00155CF3"/>
    <w:rsid w:val="00155DA8"/>
    <w:rsid w:val="0017244C"/>
    <w:rsid w:val="00172EC5"/>
    <w:rsid w:val="00181FE4"/>
    <w:rsid w:val="00182F43"/>
    <w:rsid w:val="0018528E"/>
    <w:rsid w:val="0019297D"/>
    <w:rsid w:val="00196F3C"/>
    <w:rsid w:val="001A18B3"/>
    <w:rsid w:val="001A4537"/>
    <w:rsid w:val="001B05A0"/>
    <w:rsid w:val="001B0CA4"/>
    <w:rsid w:val="001B165D"/>
    <w:rsid w:val="001D08BA"/>
    <w:rsid w:val="001D117C"/>
    <w:rsid w:val="001D1338"/>
    <w:rsid w:val="001D1633"/>
    <w:rsid w:val="001D2E5F"/>
    <w:rsid w:val="001D3C6F"/>
    <w:rsid w:val="001D3EA2"/>
    <w:rsid w:val="001D4985"/>
    <w:rsid w:val="001D5019"/>
    <w:rsid w:val="001D6C9E"/>
    <w:rsid w:val="001D7697"/>
    <w:rsid w:val="001D7CA8"/>
    <w:rsid w:val="001E6CDA"/>
    <w:rsid w:val="001E75EE"/>
    <w:rsid w:val="001E76D9"/>
    <w:rsid w:val="001F25F0"/>
    <w:rsid w:val="001F5371"/>
    <w:rsid w:val="001F553B"/>
    <w:rsid w:val="001F6D96"/>
    <w:rsid w:val="00200D5C"/>
    <w:rsid w:val="00204AB7"/>
    <w:rsid w:val="00204CF6"/>
    <w:rsid w:val="002069DB"/>
    <w:rsid w:val="00212C32"/>
    <w:rsid w:val="00214080"/>
    <w:rsid w:val="00215927"/>
    <w:rsid w:val="00216C89"/>
    <w:rsid w:val="00220EC7"/>
    <w:rsid w:val="00221645"/>
    <w:rsid w:val="0022216B"/>
    <w:rsid w:val="002256E2"/>
    <w:rsid w:val="002259C4"/>
    <w:rsid w:val="00227C02"/>
    <w:rsid w:val="00230A2A"/>
    <w:rsid w:val="00245D78"/>
    <w:rsid w:val="0025203C"/>
    <w:rsid w:val="002520DC"/>
    <w:rsid w:val="002579AB"/>
    <w:rsid w:val="00263C4D"/>
    <w:rsid w:val="00264DD1"/>
    <w:rsid w:val="0027350E"/>
    <w:rsid w:val="00273DF3"/>
    <w:rsid w:val="00274BFD"/>
    <w:rsid w:val="00274EFB"/>
    <w:rsid w:val="002773C5"/>
    <w:rsid w:val="00277620"/>
    <w:rsid w:val="00281DD1"/>
    <w:rsid w:val="00283F2C"/>
    <w:rsid w:val="00285158"/>
    <w:rsid w:val="00287122"/>
    <w:rsid w:val="00290349"/>
    <w:rsid w:val="00290AA7"/>
    <w:rsid w:val="00290F44"/>
    <w:rsid w:val="0029140B"/>
    <w:rsid w:val="002941BA"/>
    <w:rsid w:val="002A1301"/>
    <w:rsid w:val="002A33AD"/>
    <w:rsid w:val="002B1B8E"/>
    <w:rsid w:val="002B34C5"/>
    <w:rsid w:val="002B55A1"/>
    <w:rsid w:val="002C0D46"/>
    <w:rsid w:val="002C161F"/>
    <w:rsid w:val="002C674D"/>
    <w:rsid w:val="002C70F5"/>
    <w:rsid w:val="002C7966"/>
    <w:rsid w:val="002D0856"/>
    <w:rsid w:val="002D0CDC"/>
    <w:rsid w:val="002D0E3E"/>
    <w:rsid w:val="002E0612"/>
    <w:rsid w:val="002E0D3A"/>
    <w:rsid w:val="002E3ABA"/>
    <w:rsid w:val="002E4058"/>
    <w:rsid w:val="002E4ABB"/>
    <w:rsid w:val="002F07F4"/>
    <w:rsid w:val="002F1995"/>
    <w:rsid w:val="002F4287"/>
    <w:rsid w:val="002F68FE"/>
    <w:rsid w:val="002F7D16"/>
    <w:rsid w:val="003015AB"/>
    <w:rsid w:val="00304FD5"/>
    <w:rsid w:val="00307912"/>
    <w:rsid w:val="00311FA1"/>
    <w:rsid w:val="00312221"/>
    <w:rsid w:val="00312728"/>
    <w:rsid w:val="0031411D"/>
    <w:rsid w:val="00314EE6"/>
    <w:rsid w:val="003230A4"/>
    <w:rsid w:val="00325807"/>
    <w:rsid w:val="003265E4"/>
    <w:rsid w:val="00326CF2"/>
    <w:rsid w:val="00327D42"/>
    <w:rsid w:val="00330A2B"/>
    <w:rsid w:val="00330EA9"/>
    <w:rsid w:val="00332422"/>
    <w:rsid w:val="0033568D"/>
    <w:rsid w:val="00335EA0"/>
    <w:rsid w:val="003366B1"/>
    <w:rsid w:val="003416DD"/>
    <w:rsid w:val="00342AEB"/>
    <w:rsid w:val="00347DA7"/>
    <w:rsid w:val="003503AB"/>
    <w:rsid w:val="0035400C"/>
    <w:rsid w:val="003543D8"/>
    <w:rsid w:val="00356326"/>
    <w:rsid w:val="00356F58"/>
    <w:rsid w:val="00360F9F"/>
    <w:rsid w:val="00361161"/>
    <w:rsid w:val="003678EA"/>
    <w:rsid w:val="003725A4"/>
    <w:rsid w:val="0037444B"/>
    <w:rsid w:val="00377E9B"/>
    <w:rsid w:val="003804BD"/>
    <w:rsid w:val="003810D7"/>
    <w:rsid w:val="003813C5"/>
    <w:rsid w:val="00382091"/>
    <w:rsid w:val="00390B54"/>
    <w:rsid w:val="00393F86"/>
    <w:rsid w:val="0039522B"/>
    <w:rsid w:val="0039558C"/>
    <w:rsid w:val="0039649B"/>
    <w:rsid w:val="003A7F9F"/>
    <w:rsid w:val="003B4090"/>
    <w:rsid w:val="003B693E"/>
    <w:rsid w:val="003C003D"/>
    <w:rsid w:val="003C0258"/>
    <w:rsid w:val="003C306F"/>
    <w:rsid w:val="003C37EF"/>
    <w:rsid w:val="003C464C"/>
    <w:rsid w:val="003C50EE"/>
    <w:rsid w:val="003C73E7"/>
    <w:rsid w:val="003D03C0"/>
    <w:rsid w:val="003D76F3"/>
    <w:rsid w:val="003E0C48"/>
    <w:rsid w:val="003E1189"/>
    <w:rsid w:val="003E1B39"/>
    <w:rsid w:val="003E1E96"/>
    <w:rsid w:val="003E3114"/>
    <w:rsid w:val="003F58F1"/>
    <w:rsid w:val="00401534"/>
    <w:rsid w:val="00404D9D"/>
    <w:rsid w:val="0040550D"/>
    <w:rsid w:val="00410FF4"/>
    <w:rsid w:val="00411742"/>
    <w:rsid w:val="00412C79"/>
    <w:rsid w:val="00421596"/>
    <w:rsid w:val="00427C3E"/>
    <w:rsid w:val="00434480"/>
    <w:rsid w:val="00435508"/>
    <w:rsid w:val="0044073D"/>
    <w:rsid w:val="004432EE"/>
    <w:rsid w:val="00443589"/>
    <w:rsid w:val="004435BC"/>
    <w:rsid w:val="004447DE"/>
    <w:rsid w:val="00450F71"/>
    <w:rsid w:val="00455663"/>
    <w:rsid w:val="00455726"/>
    <w:rsid w:val="00461A29"/>
    <w:rsid w:val="004634BD"/>
    <w:rsid w:val="00464BE3"/>
    <w:rsid w:val="0046571F"/>
    <w:rsid w:val="00471E7F"/>
    <w:rsid w:val="0047209A"/>
    <w:rsid w:val="00474593"/>
    <w:rsid w:val="004747EB"/>
    <w:rsid w:val="00475EF0"/>
    <w:rsid w:val="00483401"/>
    <w:rsid w:val="00486A5A"/>
    <w:rsid w:val="00487D7F"/>
    <w:rsid w:val="00492114"/>
    <w:rsid w:val="004944CB"/>
    <w:rsid w:val="00495F11"/>
    <w:rsid w:val="00496087"/>
    <w:rsid w:val="00496C43"/>
    <w:rsid w:val="004A4166"/>
    <w:rsid w:val="004A6795"/>
    <w:rsid w:val="004B2C2F"/>
    <w:rsid w:val="004B3077"/>
    <w:rsid w:val="004C079F"/>
    <w:rsid w:val="004C5C11"/>
    <w:rsid w:val="004D1742"/>
    <w:rsid w:val="004D453C"/>
    <w:rsid w:val="004D4587"/>
    <w:rsid w:val="004D5E5E"/>
    <w:rsid w:val="004E117E"/>
    <w:rsid w:val="004E357B"/>
    <w:rsid w:val="004E3902"/>
    <w:rsid w:val="004E57DE"/>
    <w:rsid w:val="004F1FDE"/>
    <w:rsid w:val="00500819"/>
    <w:rsid w:val="005011C0"/>
    <w:rsid w:val="00502C9D"/>
    <w:rsid w:val="0051258D"/>
    <w:rsid w:val="005171F3"/>
    <w:rsid w:val="00520DCC"/>
    <w:rsid w:val="0052382C"/>
    <w:rsid w:val="00524BB9"/>
    <w:rsid w:val="00530E28"/>
    <w:rsid w:val="0053252E"/>
    <w:rsid w:val="00532FEF"/>
    <w:rsid w:val="00544AD1"/>
    <w:rsid w:val="005505C4"/>
    <w:rsid w:val="00552281"/>
    <w:rsid w:val="00553AE4"/>
    <w:rsid w:val="00556593"/>
    <w:rsid w:val="005601AF"/>
    <w:rsid w:val="00561227"/>
    <w:rsid w:val="0056311D"/>
    <w:rsid w:val="005659BB"/>
    <w:rsid w:val="00566142"/>
    <w:rsid w:val="00575168"/>
    <w:rsid w:val="005811A5"/>
    <w:rsid w:val="00581704"/>
    <w:rsid w:val="00581812"/>
    <w:rsid w:val="0058577B"/>
    <w:rsid w:val="00585D74"/>
    <w:rsid w:val="00592B20"/>
    <w:rsid w:val="00594D7C"/>
    <w:rsid w:val="0059718B"/>
    <w:rsid w:val="005A1EB8"/>
    <w:rsid w:val="005A1FBD"/>
    <w:rsid w:val="005A204F"/>
    <w:rsid w:val="005A24EF"/>
    <w:rsid w:val="005B17A4"/>
    <w:rsid w:val="005B2144"/>
    <w:rsid w:val="005B28DF"/>
    <w:rsid w:val="005B49B1"/>
    <w:rsid w:val="005B4EA5"/>
    <w:rsid w:val="005B4F08"/>
    <w:rsid w:val="005C7C0F"/>
    <w:rsid w:val="005D07EE"/>
    <w:rsid w:val="005D0EDF"/>
    <w:rsid w:val="005D4C30"/>
    <w:rsid w:val="005D59EE"/>
    <w:rsid w:val="005D65FF"/>
    <w:rsid w:val="005D667A"/>
    <w:rsid w:val="005D7520"/>
    <w:rsid w:val="005E18B5"/>
    <w:rsid w:val="005E3BE9"/>
    <w:rsid w:val="005E445F"/>
    <w:rsid w:val="005E6416"/>
    <w:rsid w:val="005E7948"/>
    <w:rsid w:val="005F3345"/>
    <w:rsid w:val="005F34A5"/>
    <w:rsid w:val="005F512C"/>
    <w:rsid w:val="005F61DE"/>
    <w:rsid w:val="005F7D61"/>
    <w:rsid w:val="00604B43"/>
    <w:rsid w:val="006067A2"/>
    <w:rsid w:val="00606F76"/>
    <w:rsid w:val="00607D49"/>
    <w:rsid w:val="00612CEF"/>
    <w:rsid w:val="00613700"/>
    <w:rsid w:val="006144C1"/>
    <w:rsid w:val="00615C48"/>
    <w:rsid w:val="006245AC"/>
    <w:rsid w:val="00625CA2"/>
    <w:rsid w:val="006306F1"/>
    <w:rsid w:val="00634384"/>
    <w:rsid w:val="00641990"/>
    <w:rsid w:val="00641F0E"/>
    <w:rsid w:val="00643E11"/>
    <w:rsid w:val="00645A89"/>
    <w:rsid w:val="0065035E"/>
    <w:rsid w:val="006504E0"/>
    <w:rsid w:val="00654344"/>
    <w:rsid w:val="00667700"/>
    <w:rsid w:val="00671F01"/>
    <w:rsid w:val="00672878"/>
    <w:rsid w:val="006729FA"/>
    <w:rsid w:val="006743DC"/>
    <w:rsid w:val="00674CEE"/>
    <w:rsid w:val="00675E43"/>
    <w:rsid w:val="00683FD4"/>
    <w:rsid w:val="00687F9A"/>
    <w:rsid w:val="00693A82"/>
    <w:rsid w:val="006A448A"/>
    <w:rsid w:val="006A4CC2"/>
    <w:rsid w:val="006A781B"/>
    <w:rsid w:val="006B06A2"/>
    <w:rsid w:val="006B1FF5"/>
    <w:rsid w:val="006B7E23"/>
    <w:rsid w:val="006C3C84"/>
    <w:rsid w:val="006C6BCC"/>
    <w:rsid w:val="006C7A2C"/>
    <w:rsid w:val="006D5594"/>
    <w:rsid w:val="006E183D"/>
    <w:rsid w:val="006E1F9A"/>
    <w:rsid w:val="006F134A"/>
    <w:rsid w:val="006F19F8"/>
    <w:rsid w:val="006F303D"/>
    <w:rsid w:val="006F6011"/>
    <w:rsid w:val="0070312F"/>
    <w:rsid w:val="00707B5B"/>
    <w:rsid w:val="00712750"/>
    <w:rsid w:val="0072245F"/>
    <w:rsid w:val="00722E24"/>
    <w:rsid w:val="00732953"/>
    <w:rsid w:val="00741C59"/>
    <w:rsid w:val="007457B0"/>
    <w:rsid w:val="00752349"/>
    <w:rsid w:val="0075423F"/>
    <w:rsid w:val="00755FE9"/>
    <w:rsid w:val="00756853"/>
    <w:rsid w:val="00757AE1"/>
    <w:rsid w:val="00760D34"/>
    <w:rsid w:val="007705C8"/>
    <w:rsid w:val="0077105A"/>
    <w:rsid w:val="00771C9A"/>
    <w:rsid w:val="007735C0"/>
    <w:rsid w:val="007737A8"/>
    <w:rsid w:val="00776CA3"/>
    <w:rsid w:val="00780FA3"/>
    <w:rsid w:val="007837A0"/>
    <w:rsid w:val="00783E8D"/>
    <w:rsid w:val="00783F0C"/>
    <w:rsid w:val="00784002"/>
    <w:rsid w:val="00784E1B"/>
    <w:rsid w:val="00784FE2"/>
    <w:rsid w:val="00785CE5"/>
    <w:rsid w:val="00786AE8"/>
    <w:rsid w:val="007872A0"/>
    <w:rsid w:val="0078765C"/>
    <w:rsid w:val="00791323"/>
    <w:rsid w:val="00795254"/>
    <w:rsid w:val="007A0C71"/>
    <w:rsid w:val="007A5D1B"/>
    <w:rsid w:val="007B1EDC"/>
    <w:rsid w:val="007B34AC"/>
    <w:rsid w:val="007B4161"/>
    <w:rsid w:val="007B468B"/>
    <w:rsid w:val="007B5957"/>
    <w:rsid w:val="007B68D7"/>
    <w:rsid w:val="007B7400"/>
    <w:rsid w:val="007C432E"/>
    <w:rsid w:val="007C4EEF"/>
    <w:rsid w:val="007D10D9"/>
    <w:rsid w:val="007D2345"/>
    <w:rsid w:val="007D2B62"/>
    <w:rsid w:val="007D4BD2"/>
    <w:rsid w:val="007D771C"/>
    <w:rsid w:val="007D796F"/>
    <w:rsid w:val="007E031B"/>
    <w:rsid w:val="007E3442"/>
    <w:rsid w:val="007E735B"/>
    <w:rsid w:val="007E77D9"/>
    <w:rsid w:val="007F0EA2"/>
    <w:rsid w:val="007F1327"/>
    <w:rsid w:val="007F270E"/>
    <w:rsid w:val="007F3E68"/>
    <w:rsid w:val="007F5771"/>
    <w:rsid w:val="007F672D"/>
    <w:rsid w:val="0080001B"/>
    <w:rsid w:val="0080126E"/>
    <w:rsid w:val="0080631B"/>
    <w:rsid w:val="008068D4"/>
    <w:rsid w:val="00806E8F"/>
    <w:rsid w:val="008101A1"/>
    <w:rsid w:val="008140CE"/>
    <w:rsid w:val="00816F28"/>
    <w:rsid w:val="008239FD"/>
    <w:rsid w:val="00823C46"/>
    <w:rsid w:val="008254F9"/>
    <w:rsid w:val="00826097"/>
    <w:rsid w:val="00827A8B"/>
    <w:rsid w:val="00830BFE"/>
    <w:rsid w:val="00837858"/>
    <w:rsid w:val="00840B65"/>
    <w:rsid w:val="00843C83"/>
    <w:rsid w:val="008465C2"/>
    <w:rsid w:val="00853DCD"/>
    <w:rsid w:val="00870154"/>
    <w:rsid w:val="00873C7B"/>
    <w:rsid w:val="0087619A"/>
    <w:rsid w:val="00876C3D"/>
    <w:rsid w:val="00877045"/>
    <w:rsid w:val="008779E0"/>
    <w:rsid w:val="00877D2F"/>
    <w:rsid w:val="00877E00"/>
    <w:rsid w:val="00881D67"/>
    <w:rsid w:val="00883089"/>
    <w:rsid w:val="00887583"/>
    <w:rsid w:val="00887AE2"/>
    <w:rsid w:val="00891096"/>
    <w:rsid w:val="00893275"/>
    <w:rsid w:val="008941CF"/>
    <w:rsid w:val="00895838"/>
    <w:rsid w:val="00896B86"/>
    <w:rsid w:val="008A10F0"/>
    <w:rsid w:val="008A4A18"/>
    <w:rsid w:val="008A4F35"/>
    <w:rsid w:val="008A5614"/>
    <w:rsid w:val="008B3465"/>
    <w:rsid w:val="008B565B"/>
    <w:rsid w:val="008B570C"/>
    <w:rsid w:val="008B69A0"/>
    <w:rsid w:val="008B71AD"/>
    <w:rsid w:val="008B7650"/>
    <w:rsid w:val="008C2194"/>
    <w:rsid w:val="008C263F"/>
    <w:rsid w:val="008C2F4E"/>
    <w:rsid w:val="008C3191"/>
    <w:rsid w:val="008C3A35"/>
    <w:rsid w:val="008C3D41"/>
    <w:rsid w:val="008C67DF"/>
    <w:rsid w:val="008D190C"/>
    <w:rsid w:val="008D301C"/>
    <w:rsid w:val="008E0033"/>
    <w:rsid w:val="008E54A5"/>
    <w:rsid w:val="008E76D9"/>
    <w:rsid w:val="00900AA1"/>
    <w:rsid w:val="00902AE0"/>
    <w:rsid w:val="009039D0"/>
    <w:rsid w:val="0090419B"/>
    <w:rsid w:val="009058F9"/>
    <w:rsid w:val="00913B40"/>
    <w:rsid w:val="00920888"/>
    <w:rsid w:val="0092149F"/>
    <w:rsid w:val="009219E0"/>
    <w:rsid w:val="00922214"/>
    <w:rsid w:val="00924232"/>
    <w:rsid w:val="00932E5E"/>
    <w:rsid w:val="00934826"/>
    <w:rsid w:val="00937B26"/>
    <w:rsid w:val="009451FC"/>
    <w:rsid w:val="0094571F"/>
    <w:rsid w:val="0094636D"/>
    <w:rsid w:val="009464E5"/>
    <w:rsid w:val="009465F9"/>
    <w:rsid w:val="00951669"/>
    <w:rsid w:val="00951A78"/>
    <w:rsid w:val="00956736"/>
    <w:rsid w:val="00957242"/>
    <w:rsid w:val="0096048B"/>
    <w:rsid w:val="00964606"/>
    <w:rsid w:val="00967970"/>
    <w:rsid w:val="009713E3"/>
    <w:rsid w:val="009750C7"/>
    <w:rsid w:val="00976882"/>
    <w:rsid w:val="009770CA"/>
    <w:rsid w:val="009774E4"/>
    <w:rsid w:val="00992DC0"/>
    <w:rsid w:val="00993B2C"/>
    <w:rsid w:val="0099765A"/>
    <w:rsid w:val="009A1C81"/>
    <w:rsid w:val="009A241D"/>
    <w:rsid w:val="009A31A8"/>
    <w:rsid w:val="009A35A7"/>
    <w:rsid w:val="009A4B18"/>
    <w:rsid w:val="009A54E3"/>
    <w:rsid w:val="009A5BB3"/>
    <w:rsid w:val="009A61A8"/>
    <w:rsid w:val="009B0A86"/>
    <w:rsid w:val="009B388E"/>
    <w:rsid w:val="009B77A9"/>
    <w:rsid w:val="009B78C7"/>
    <w:rsid w:val="009C01E8"/>
    <w:rsid w:val="009C0D21"/>
    <w:rsid w:val="009C252D"/>
    <w:rsid w:val="009C58DF"/>
    <w:rsid w:val="009D07E7"/>
    <w:rsid w:val="009D2DDE"/>
    <w:rsid w:val="009D2FF7"/>
    <w:rsid w:val="009D5281"/>
    <w:rsid w:val="009D7594"/>
    <w:rsid w:val="009E2019"/>
    <w:rsid w:val="009E2396"/>
    <w:rsid w:val="009E2B4B"/>
    <w:rsid w:val="009F0B08"/>
    <w:rsid w:val="009F2E28"/>
    <w:rsid w:val="009F578C"/>
    <w:rsid w:val="009F68D3"/>
    <w:rsid w:val="009F6F2A"/>
    <w:rsid w:val="00A02325"/>
    <w:rsid w:val="00A048AC"/>
    <w:rsid w:val="00A054BC"/>
    <w:rsid w:val="00A146D2"/>
    <w:rsid w:val="00A14FE3"/>
    <w:rsid w:val="00A174DC"/>
    <w:rsid w:val="00A24702"/>
    <w:rsid w:val="00A254F4"/>
    <w:rsid w:val="00A27763"/>
    <w:rsid w:val="00A278BE"/>
    <w:rsid w:val="00A37A09"/>
    <w:rsid w:val="00A37DB3"/>
    <w:rsid w:val="00A4449B"/>
    <w:rsid w:val="00A52677"/>
    <w:rsid w:val="00A562E3"/>
    <w:rsid w:val="00A56773"/>
    <w:rsid w:val="00A569CC"/>
    <w:rsid w:val="00A577D5"/>
    <w:rsid w:val="00A626AB"/>
    <w:rsid w:val="00A638EB"/>
    <w:rsid w:val="00A67C08"/>
    <w:rsid w:val="00A77F03"/>
    <w:rsid w:val="00A85871"/>
    <w:rsid w:val="00A92A8D"/>
    <w:rsid w:val="00A96C6F"/>
    <w:rsid w:val="00AA7845"/>
    <w:rsid w:val="00AB1C72"/>
    <w:rsid w:val="00AC715F"/>
    <w:rsid w:val="00AD2C67"/>
    <w:rsid w:val="00AD2DF0"/>
    <w:rsid w:val="00AE2D18"/>
    <w:rsid w:val="00AE2EDD"/>
    <w:rsid w:val="00AE3796"/>
    <w:rsid w:val="00AE4C15"/>
    <w:rsid w:val="00AE68FB"/>
    <w:rsid w:val="00AE7AE7"/>
    <w:rsid w:val="00AF155E"/>
    <w:rsid w:val="00AF681C"/>
    <w:rsid w:val="00B003A2"/>
    <w:rsid w:val="00B12B8A"/>
    <w:rsid w:val="00B12F00"/>
    <w:rsid w:val="00B175CA"/>
    <w:rsid w:val="00B2248E"/>
    <w:rsid w:val="00B233A1"/>
    <w:rsid w:val="00B23CE6"/>
    <w:rsid w:val="00B31D43"/>
    <w:rsid w:val="00B338F3"/>
    <w:rsid w:val="00B371DE"/>
    <w:rsid w:val="00B3787E"/>
    <w:rsid w:val="00B42F5D"/>
    <w:rsid w:val="00B44567"/>
    <w:rsid w:val="00B46186"/>
    <w:rsid w:val="00B47736"/>
    <w:rsid w:val="00B47EC9"/>
    <w:rsid w:val="00B50B81"/>
    <w:rsid w:val="00B513AD"/>
    <w:rsid w:val="00B53094"/>
    <w:rsid w:val="00B60D1F"/>
    <w:rsid w:val="00B64D74"/>
    <w:rsid w:val="00B66B04"/>
    <w:rsid w:val="00B67EC3"/>
    <w:rsid w:val="00B701FA"/>
    <w:rsid w:val="00B754E2"/>
    <w:rsid w:val="00B77BF8"/>
    <w:rsid w:val="00B85C66"/>
    <w:rsid w:val="00B90EAE"/>
    <w:rsid w:val="00B94D06"/>
    <w:rsid w:val="00BA1B7F"/>
    <w:rsid w:val="00BA1CE9"/>
    <w:rsid w:val="00BA1FCF"/>
    <w:rsid w:val="00BA4CDD"/>
    <w:rsid w:val="00BA70F2"/>
    <w:rsid w:val="00BB040A"/>
    <w:rsid w:val="00BB0681"/>
    <w:rsid w:val="00BB6373"/>
    <w:rsid w:val="00BC0412"/>
    <w:rsid w:val="00BC1D23"/>
    <w:rsid w:val="00BC22A0"/>
    <w:rsid w:val="00BC2401"/>
    <w:rsid w:val="00BC3A5F"/>
    <w:rsid w:val="00BD0E86"/>
    <w:rsid w:val="00BD1EC6"/>
    <w:rsid w:val="00BD4C5C"/>
    <w:rsid w:val="00BE4249"/>
    <w:rsid w:val="00BE5787"/>
    <w:rsid w:val="00BE78AA"/>
    <w:rsid w:val="00BF1F9F"/>
    <w:rsid w:val="00BF5A38"/>
    <w:rsid w:val="00C00E44"/>
    <w:rsid w:val="00C0211C"/>
    <w:rsid w:val="00C0250C"/>
    <w:rsid w:val="00C0273F"/>
    <w:rsid w:val="00C02F9D"/>
    <w:rsid w:val="00C0335F"/>
    <w:rsid w:val="00C070F6"/>
    <w:rsid w:val="00C072C2"/>
    <w:rsid w:val="00C07F0A"/>
    <w:rsid w:val="00C10FA3"/>
    <w:rsid w:val="00C1165E"/>
    <w:rsid w:val="00C129BF"/>
    <w:rsid w:val="00C12E73"/>
    <w:rsid w:val="00C15F43"/>
    <w:rsid w:val="00C219DD"/>
    <w:rsid w:val="00C228D1"/>
    <w:rsid w:val="00C243D5"/>
    <w:rsid w:val="00C25BD3"/>
    <w:rsid w:val="00C26F93"/>
    <w:rsid w:val="00C32F20"/>
    <w:rsid w:val="00C35E8C"/>
    <w:rsid w:val="00C40A5D"/>
    <w:rsid w:val="00C416B5"/>
    <w:rsid w:val="00C541AA"/>
    <w:rsid w:val="00C57528"/>
    <w:rsid w:val="00C60F31"/>
    <w:rsid w:val="00C61D31"/>
    <w:rsid w:val="00C6745B"/>
    <w:rsid w:val="00C75247"/>
    <w:rsid w:val="00C80D73"/>
    <w:rsid w:val="00C92387"/>
    <w:rsid w:val="00C93770"/>
    <w:rsid w:val="00CA35D2"/>
    <w:rsid w:val="00CA3A97"/>
    <w:rsid w:val="00CA3F33"/>
    <w:rsid w:val="00CA4EE8"/>
    <w:rsid w:val="00CB0AA2"/>
    <w:rsid w:val="00CB5F3F"/>
    <w:rsid w:val="00CC11BE"/>
    <w:rsid w:val="00CC2798"/>
    <w:rsid w:val="00CD0E8C"/>
    <w:rsid w:val="00CD3E6A"/>
    <w:rsid w:val="00CD521E"/>
    <w:rsid w:val="00CD6CA2"/>
    <w:rsid w:val="00CE1EF8"/>
    <w:rsid w:val="00CE2946"/>
    <w:rsid w:val="00CE2E63"/>
    <w:rsid w:val="00CE3383"/>
    <w:rsid w:val="00CF1677"/>
    <w:rsid w:val="00CF6CF8"/>
    <w:rsid w:val="00CF6EAB"/>
    <w:rsid w:val="00CF7747"/>
    <w:rsid w:val="00CF7FAC"/>
    <w:rsid w:val="00D02FE4"/>
    <w:rsid w:val="00D12C8B"/>
    <w:rsid w:val="00D14A0A"/>
    <w:rsid w:val="00D14F50"/>
    <w:rsid w:val="00D15B51"/>
    <w:rsid w:val="00D16FC5"/>
    <w:rsid w:val="00D170CD"/>
    <w:rsid w:val="00D17A82"/>
    <w:rsid w:val="00D21145"/>
    <w:rsid w:val="00D22064"/>
    <w:rsid w:val="00D26D90"/>
    <w:rsid w:val="00D26EBA"/>
    <w:rsid w:val="00D320D5"/>
    <w:rsid w:val="00D33A63"/>
    <w:rsid w:val="00D33F1D"/>
    <w:rsid w:val="00D342D5"/>
    <w:rsid w:val="00D34300"/>
    <w:rsid w:val="00D3459C"/>
    <w:rsid w:val="00D42232"/>
    <w:rsid w:val="00D50020"/>
    <w:rsid w:val="00D509FA"/>
    <w:rsid w:val="00D5481E"/>
    <w:rsid w:val="00D55213"/>
    <w:rsid w:val="00D56D9F"/>
    <w:rsid w:val="00D60E34"/>
    <w:rsid w:val="00D62194"/>
    <w:rsid w:val="00D648F1"/>
    <w:rsid w:val="00D65458"/>
    <w:rsid w:val="00D711D3"/>
    <w:rsid w:val="00D71AA4"/>
    <w:rsid w:val="00D72282"/>
    <w:rsid w:val="00D74F68"/>
    <w:rsid w:val="00D7503D"/>
    <w:rsid w:val="00D7636B"/>
    <w:rsid w:val="00D77896"/>
    <w:rsid w:val="00D827B3"/>
    <w:rsid w:val="00D829A6"/>
    <w:rsid w:val="00D8386B"/>
    <w:rsid w:val="00D93A37"/>
    <w:rsid w:val="00D96C4B"/>
    <w:rsid w:val="00D97485"/>
    <w:rsid w:val="00DA09C2"/>
    <w:rsid w:val="00DA136C"/>
    <w:rsid w:val="00DA354F"/>
    <w:rsid w:val="00DA6010"/>
    <w:rsid w:val="00DB0650"/>
    <w:rsid w:val="00DB0D55"/>
    <w:rsid w:val="00DB2572"/>
    <w:rsid w:val="00DB5286"/>
    <w:rsid w:val="00DB6849"/>
    <w:rsid w:val="00DB6F10"/>
    <w:rsid w:val="00DC019E"/>
    <w:rsid w:val="00DC077A"/>
    <w:rsid w:val="00DC0DAC"/>
    <w:rsid w:val="00DC12E3"/>
    <w:rsid w:val="00DC45B2"/>
    <w:rsid w:val="00DC611C"/>
    <w:rsid w:val="00DC7091"/>
    <w:rsid w:val="00DD0BE6"/>
    <w:rsid w:val="00DD1A33"/>
    <w:rsid w:val="00DD514F"/>
    <w:rsid w:val="00DD6C6E"/>
    <w:rsid w:val="00DE71F5"/>
    <w:rsid w:val="00DF0DEF"/>
    <w:rsid w:val="00DF1872"/>
    <w:rsid w:val="00DF5C4F"/>
    <w:rsid w:val="00DF618E"/>
    <w:rsid w:val="00E00E3D"/>
    <w:rsid w:val="00E01E30"/>
    <w:rsid w:val="00E02723"/>
    <w:rsid w:val="00E033CE"/>
    <w:rsid w:val="00E115A2"/>
    <w:rsid w:val="00E11856"/>
    <w:rsid w:val="00E11FE9"/>
    <w:rsid w:val="00E1514C"/>
    <w:rsid w:val="00E2261F"/>
    <w:rsid w:val="00E24407"/>
    <w:rsid w:val="00E25A7F"/>
    <w:rsid w:val="00E25D1F"/>
    <w:rsid w:val="00E33CBA"/>
    <w:rsid w:val="00E3581E"/>
    <w:rsid w:val="00E4153B"/>
    <w:rsid w:val="00E441E3"/>
    <w:rsid w:val="00E44530"/>
    <w:rsid w:val="00E452D2"/>
    <w:rsid w:val="00E5057C"/>
    <w:rsid w:val="00E53DA6"/>
    <w:rsid w:val="00E55A5D"/>
    <w:rsid w:val="00E61592"/>
    <w:rsid w:val="00E6429E"/>
    <w:rsid w:val="00E64AC1"/>
    <w:rsid w:val="00E655D6"/>
    <w:rsid w:val="00E65FCF"/>
    <w:rsid w:val="00E73B09"/>
    <w:rsid w:val="00E74073"/>
    <w:rsid w:val="00E74408"/>
    <w:rsid w:val="00E74B75"/>
    <w:rsid w:val="00E86F3A"/>
    <w:rsid w:val="00E90982"/>
    <w:rsid w:val="00EA7CA7"/>
    <w:rsid w:val="00EB204B"/>
    <w:rsid w:val="00EB3D70"/>
    <w:rsid w:val="00EC2219"/>
    <w:rsid w:val="00EC2C3C"/>
    <w:rsid w:val="00EC593D"/>
    <w:rsid w:val="00EC798C"/>
    <w:rsid w:val="00EC7DCD"/>
    <w:rsid w:val="00ED02BA"/>
    <w:rsid w:val="00ED4F9A"/>
    <w:rsid w:val="00ED597D"/>
    <w:rsid w:val="00EE0B8C"/>
    <w:rsid w:val="00EE351F"/>
    <w:rsid w:val="00EE4AD1"/>
    <w:rsid w:val="00EE52E9"/>
    <w:rsid w:val="00EE7BDB"/>
    <w:rsid w:val="00EF0AC5"/>
    <w:rsid w:val="00EF14EB"/>
    <w:rsid w:val="00EF783A"/>
    <w:rsid w:val="00F00F46"/>
    <w:rsid w:val="00F00FC4"/>
    <w:rsid w:val="00F04575"/>
    <w:rsid w:val="00F110AD"/>
    <w:rsid w:val="00F23902"/>
    <w:rsid w:val="00F24563"/>
    <w:rsid w:val="00F26D3E"/>
    <w:rsid w:val="00F3080A"/>
    <w:rsid w:val="00F30F88"/>
    <w:rsid w:val="00F333EE"/>
    <w:rsid w:val="00F3763B"/>
    <w:rsid w:val="00F408F8"/>
    <w:rsid w:val="00F4178B"/>
    <w:rsid w:val="00F45310"/>
    <w:rsid w:val="00F46CBA"/>
    <w:rsid w:val="00F47622"/>
    <w:rsid w:val="00F50F0C"/>
    <w:rsid w:val="00F609D4"/>
    <w:rsid w:val="00F61D3D"/>
    <w:rsid w:val="00F6402A"/>
    <w:rsid w:val="00F7423C"/>
    <w:rsid w:val="00F74768"/>
    <w:rsid w:val="00F76A5C"/>
    <w:rsid w:val="00F80CF8"/>
    <w:rsid w:val="00F810BA"/>
    <w:rsid w:val="00F81C20"/>
    <w:rsid w:val="00F82767"/>
    <w:rsid w:val="00F92053"/>
    <w:rsid w:val="00F92B03"/>
    <w:rsid w:val="00F95858"/>
    <w:rsid w:val="00F95944"/>
    <w:rsid w:val="00F95D37"/>
    <w:rsid w:val="00F97EC7"/>
    <w:rsid w:val="00FA2EB9"/>
    <w:rsid w:val="00FA479B"/>
    <w:rsid w:val="00FA4ACA"/>
    <w:rsid w:val="00FB0E86"/>
    <w:rsid w:val="00FB53D7"/>
    <w:rsid w:val="00FC0EE5"/>
    <w:rsid w:val="00FC4A42"/>
    <w:rsid w:val="00FD0564"/>
    <w:rsid w:val="00FD0612"/>
    <w:rsid w:val="00FD136B"/>
    <w:rsid w:val="00FD26F7"/>
    <w:rsid w:val="00FD39DF"/>
    <w:rsid w:val="00FD4C09"/>
    <w:rsid w:val="00FE1415"/>
    <w:rsid w:val="00FE7BB3"/>
    <w:rsid w:val="00FF6A4A"/>
    <w:rsid w:val="00FF7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199D0"/>
  <w15:chartTrackingRefBased/>
  <w15:docId w15:val="{1EC23ACE-EE57-485F-876D-902A7C335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65E"/>
    <w:rPr>
      <w:rFonts w:ascii="Arial" w:hAnsi="Arial"/>
      <w:szCs w:val="22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4F9A"/>
    <w:pPr>
      <w:keepNext/>
      <w:keepLines/>
      <w:spacing w:line="360" w:lineRule="auto"/>
      <w:outlineLvl w:val="0"/>
    </w:pPr>
    <w:rPr>
      <w:rFonts w:eastAsia="Times New Roman" w:cs="Arial"/>
      <w:b/>
      <w:bCs/>
      <w:color w:val="639700"/>
      <w:lang w:val="en-US" w:bidi="en-US"/>
    </w:rPr>
  </w:style>
  <w:style w:type="paragraph" w:styleId="Heading2">
    <w:name w:val="heading 2"/>
    <w:basedOn w:val="Normal"/>
    <w:next w:val="Normal"/>
    <w:link w:val="Heading2Char"/>
    <w:qFormat/>
    <w:rsid w:val="00D14A0A"/>
    <w:pPr>
      <w:keepNext/>
      <w:spacing w:before="60" w:after="60"/>
      <w:jc w:val="center"/>
      <w:outlineLvl w:val="1"/>
    </w:pPr>
    <w:rPr>
      <w:rFonts w:ascii="Lucida Sans Unicode" w:eastAsia="Times New Roman" w:hAnsi="Lucida Sans Unicode"/>
      <w:b/>
      <w:szCs w:val="20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2DC0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2088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07EE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5D07EE"/>
    <w:rPr>
      <w:rFonts w:ascii="Tahoma" w:hAnsi="Tahoma" w:cs="Tahoma"/>
      <w:sz w:val="16"/>
      <w:szCs w:val="16"/>
      <w:lang w:val="en-GB"/>
    </w:rPr>
  </w:style>
  <w:style w:type="character" w:styleId="Hyperlink">
    <w:name w:val="Hyperlink"/>
    <w:uiPriority w:val="99"/>
    <w:unhideWhenUsed/>
    <w:rsid w:val="008068D4"/>
    <w:rPr>
      <w:color w:val="0000FF"/>
      <w:u w:val="single"/>
    </w:rPr>
  </w:style>
  <w:style w:type="character" w:customStyle="1" w:styleId="contentheaders1">
    <w:name w:val="contentheaders1"/>
    <w:rsid w:val="008B565B"/>
    <w:rPr>
      <w:rFonts w:ascii="Arial" w:hAnsi="Arial" w:cs="Arial" w:hint="default"/>
      <w:b/>
      <w:bCs/>
      <w:color w:val="000000"/>
      <w:sz w:val="24"/>
      <w:szCs w:val="24"/>
    </w:rPr>
  </w:style>
  <w:style w:type="character" w:customStyle="1" w:styleId="contentnormal">
    <w:name w:val="contentnormal"/>
    <w:basedOn w:val="DefaultParagraphFont"/>
    <w:rsid w:val="008B565B"/>
  </w:style>
  <w:style w:type="paragraph" w:styleId="Header">
    <w:name w:val="header"/>
    <w:basedOn w:val="Normal"/>
    <w:link w:val="HeaderChar"/>
    <w:uiPriority w:val="99"/>
    <w:unhideWhenUsed/>
    <w:rsid w:val="00AC715F"/>
    <w:pPr>
      <w:tabs>
        <w:tab w:val="center" w:pos="4513"/>
        <w:tab w:val="right" w:pos="9026"/>
      </w:tabs>
    </w:pPr>
    <w:rPr>
      <w:rFonts w:ascii="Calibri" w:hAnsi="Calibri"/>
      <w:sz w:val="24"/>
      <w:szCs w:val="20"/>
      <w:lang w:eastAsia="x-none"/>
    </w:rPr>
  </w:style>
  <w:style w:type="character" w:customStyle="1" w:styleId="HeaderChar">
    <w:name w:val="Header Char"/>
    <w:link w:val="Header"/>
    <w:uiPriority w:val="99"/>
    <w:rsid w:val="00AC715F"/>
    <w:rPr>
      <w:rFonts w:ascii="Calibri" w:hAnsi="Calibri"/>
      <w:sz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C715F"/>
    <w:pPr>
      <w:tabs>
        <w:tab w:val="center" w:pos="4513"/>
        <w:tab w:val="right" w:pos="9026"/>
      </w:tabs>
    </w:pPr>
    <w:rPr>
      <w:rFonts w:ascii="Calibri" w:hAnsi="Calibri"/>
      <w:sz w:val="24"/>
      <w:szCs w:val="20"/>
      <w:lang w:eastAsia="x-none"/>
    </w:rPr>
  </w:style>
  <w:style w:type="character" w:customStyle="1" w:styleId="FooterChar">
    <w:name w:val="Footer Char"/>
    <w:link w:val="Footer"/>
    <w:uiPriority w:val="99"/>
    <w:rsid w:val="00AC715F"/>
    <w:rPr>
      <w:rFonts w:ascii="Calibri" w:hAnsi="Calibri"/>
      <w:sz w:val="24"/>
      <w:lang w:val="en-GB"/>
    </w:rPr>
  </w:style>
  <w:style w:type="character" w:styleId="Emphasis">
    <w:name w:val="Emphasis"/>
    <w:uiPriority w:val="20"/>
    <w:qFormat/>
    <w:rsid w:val="001F25F0"/>
    <w:rPr>
      <w:b/>
      <w:bCs/>
      <w:i w:val="0"/>
      <w:iCs w:val="0"/>
    </w:rPr>
  </w:style>
  <w:style w:type="character" w:customStyle="1" w:styleId="ft">
    <w:name w:val="ft"/>
    <w:basedOn w:val="DefaultParagraphFont"/>
    <w:rsid w:val="001F25F0"/>
  </w:style>
  <w:style w:type="paragraph" w:styleId="NormalWeb">
    <w:name w:val="Normal (Web)"/>
    <w:basedOn w:val="Normal"/>
    <w:uiPriority w:val="99"/>
    <w:unhideWhenUsed/>
    <w:rsid w:val="00A054BC"/>
    <w:pPr>
      <w:spacing w:before="100" w:beforeAutospacing="1" w:after="100" w:afterAutospacing="1"/>
    </w:pPr>
    <w:rPr>
      <w:rFonts w:ascii="Verdana" w:eastAsia="Times New Roman" w:hAnsi="Verdana"/>
      <w:sz w:val="17"/>
      <w:szCs w:val="17"/>
      <w:lang w:val="en-ZA" w:eastAsia="en-ZA"/>
    </w:rPr>
  </w:style>
  <w:style w:type="character" w:styleId="Strong">
    <w:name w:val="Strong"/>
    <w:uiPriority w:val="22"/>
    <w:qFormat/>
    <w:rsid w:val="00A054BC"/>
    <w:rPr>
      <w:b/>
      <w:bCs/>
    </w:rPr>
  </w:style>
  <w:style w:type="table" w:customStyle="1" w:styleId="TableGrid1">
    <w:name w:val="Table Grid1"/>
    <w:basedOn w:val="TableNormal"/>
    <w:next w:val="TableGrid"/>
    <w:uiPriority w:val="59"/>
    <w:rsid w:val="005E18B5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5751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5168"/>
    <w:rPr>
      <w:rFonts w:ascii="Calibri" w:hAnsi="Calibri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575168"/>
    <w:rPr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516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75168"/>
    <w:rPr>
      <w:b/>
      <w:bCs/>
      <w:lang w:val="en-GB" w:eastAsia="en-US"/>
    </w:rPr>
  </w:style>
  <w:style w:type="character" w:customStyle="1" w:styleId="st">
    <w:name w:val="st"/>
    <w:basedOn w:val="DefaultParagraphFont"/>
    <w:rsid w:val="007A5D1B"/>
  </w:style>
  <w:style w:type="paragraph" w:styleId="ListParagraph">
    <w:name w:val="List Paragraph"/>
    <w:basedOn w:val="Normal"/>
    <w:uiPriority w:val="34"/>
    <w:qFormat/>
    <w:rsid w:val="00062E5F"/>
    <w:pPr>
      <w:spacing w:after="200" w:line="276" w:lineRule="auto"/>
      <w:ind w:left="720"/>
      <w:contextualSpacing/>
    </w:pPr>
    <w:rPr>
      <w:rFonts w:ascii="Calibri" w:hAnsi="Calibri"/>
      <w:sz w:val="22"/>
      <w:lang w:val="en-ZA"/>
    </w:rPr>
  </w:style>
  <w:style w:type="character" w:customStyle="1" w:styleId="Heading2Char">
    <w:name w:val="Heading 2 Char"/>
    <w:link w:val="Heading2"/>
    <w:rsid w:val="00D14A0A"/>
    <w:rPr>
      <w:rFonts w:ascii="Lucida Sans Unicode" w:eastAsia="Times New Roman" w:hAnsi="Lucida Sans Unicode"/>
      <w:b/>
      <w:lang w:val="en-GB"/>
    </w:rPr>
  </w:style>
  <w:style w:type="paragraph" w:styleId="BodyTextIndent3">
    <w:name w:val="Body Text Indent 3"/>
    <w:basedOn w:val="Normal"/>
    <w:link w:val="BodyTextIndent3Char"/>
    <w:rsid w:val="00D14A0A"/>
    <w:pPr>
      <w:spacing w:after="120"/>
      <w:ind w:left="283"/>
    </w:pPr>
    <w:rPr>
      <w:rFonts w:ascii="Tahoma" w:eastAsia="Times New Roman" w:hAnsi="Tahoma"/>
      <w:sz w:val="16"/>
      <w:szCs w:val="16"/>
      <w:lang w:eastAsia="x-none"/>
    </w:rPr>
  </w:style>
  <w:style w:type="character" w:customStyle="1" w:styleId="BodyTextIndent3Char">
    <w:name w:val="Body Text Indent 3 Char"/>
    <w:link w:val="BodyTextIndent3"/>
    <w:rsid w:val="00D14A0A"/>
    <w:rPr>
      <w:rFonts w:ascii="Tahoma" w:eastAsia="Times New Roman" w:hAnsi="Tahoma"/>
      <w:sz w:val="16"/>
      <w:szCs w:val="16"/>
      <w:lang w:val="en-GB"/>
    </w:rPr>
  </w:style>
  <w:style w:type="paragraph" w:customStyle="1" w:styleId="Arialnumbering">
    <w:name w:val="Arial numbering"/>
    <w:basedOn w:val="Normal"/>
    <w:link w:val="ArialnumberingChar"/>
    <w:qFormat/>
    <w:rsid w:val="00A638EB"/>
    <w:pPr>
      <w:numPr>
        <w:numId w:val="1"/>
      </w:numPr>
      <w:jc w:val="both"/>
    </w:pPr>
    <w:rPr>
      <w:rFonts w:eastAsia="Times New Roman"/>
      <w:szCs w:val="20"/>
      <w:lang w:eastAsia="en-GB"/>
    </w:rPr>
  </w:style>
  <w:style w:type="character" w:customStyle="1" w:styleId="ArialnumberingChar">
    <w:name w:val="Arial numbering Char"/>
    <w:link w:val="Arialnumbering"/>
    <w:rsid w:val="00A638EB"/>
    <w:rPr>
      <w:rFonts w:ascii="Arial" w:eastAsia="Times New Roman" w:hAnsi="Arial"/>
    </w:rPr>
  </w:style>
  <w:style w:type="character" w:customStyle="1" w:styleId="Heading1Char">
    <w:name w:val="Heading 1 Char"/>
    <w:link w:val="Heading1"/>
    <w:uiPriority w:val="9"/>
    <w:rsid w:val="00ED4F9A"/>
    <w:rPr>
      <w:rFonts w:ascii="Arial" w:eastAsia="Times New Roman" w:hAnsi="Arial" w:cs="Arial"/>
      <w:b/>
      <w:bCs/>
      <w:color w:val="639700"/>
      <w:szCs w:val="22"/>
      <w:lang w:val="en-US" w:eastAsia="en-US" w:bidi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C3D41"/>
    <w:pPr>
      <w:spacing w:before="480" w:line="276" w:lineRule="auto"/>
      <w:outlineLvl w:val="9"/>
    </w:pPr>
    <w:rPr>
      <w:rFonts w:ascii="Cambria" w:hAnsi="Cambria" w:cs="Times New Roman"/>
      <w:color w:val="365F91"/>
      <w:sz w:val="28"/>
      <w:szCs w:val="28"/>
      <w:lang w:eastAsia="ja-JP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8C3D41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11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679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24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2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27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79041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029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1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4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5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29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298526">
                  <w:marLeft w:val="24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710585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833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riefing@LSSA.org.z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briefing@LSSA.org.z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mmunication\Documents\Communication\ADF\Draft%20ADF%20application%20brochure%202012%20for%20sole%20practitioners.%20editab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A82738-8B3C-48CB-9ECA-7960D42E4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Draft ADF application brochure 2012 for sole practitioners. editable</Template>
  <TotalTime>1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1370</CharactersWithSpaces>
  <SharedDoc>false</SharedDoc>
  <HLinks>
    <vt:vector size="6" baseType="variant">
      <vt:variant>
        <vt:i4>7274501</vt:i4>
      </vt:variant>
      <vt:variant>
        <vt:i4>9</vt:i4>
      </vt:variant>
      <vt:variant>
        <vt:i4>0</vt:i4>
      </vt:variant>
      <vt:variant>
        <vt:i4>5</vt:i4>
      </vt:variant>
      <vt:variant>
        <vt:lpwstr>mailto:ros@LSSA.org.za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Communication</dc:creator>
  <cp:keywords/>
  <cp:lastModifiedBy>Monica Braune</cp:lastModifiedBy>
  <cp:revision>2</cp:revision>
  <cp:lastPrinted>2012-09-28T08:51:00Z</cp:lastPrinted>
  <dcterms:created xsi:type="dcterms:W3CDTF">2019-11-29T15:18:00Z</dcterms:created>
  <dcterms:modified xsi:type="dcterms:W3CDTF">2019-11-29T15:18:00Z</dcterms:modified>
</cp:coreProperties>
</file>